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E195A" w14:textId="4C6F55AD" w:rsidR="00280BCC" w:rsidRPr="00C75743" w:rsidRDefault="00BD4327" w:rsidP="00280BCC">
      <w:pPr>
        <w:pStyle w:val="Heading1"/>
        <w:ind w:left="-993"/>
        <w:jc w:val="center"/>
        <w:rPr>
          <w:b/>
          <w:bCs/>
          <w:color w:val="79623D"/>
          <w:sz w:val="28"/>
          <w:szCs w:val="28"/>
        </w:rPr>
      </w:pPr>
      <w:r w:rsidRPr="00DE26D7">
        <w:rPr>
          <w:b/>
          <w:bCs/>
          <w:sz w:val="28"/>
          <w:szCs w:val="28"/>
        </w:rPr>
        <w:t xml:space="preserve">            </w:t>
      </w:r>
      <w:r w:rsidR="00280BCC" w:rsidRPr="00C75743">
        <w:rPr>
          <w:b/>
          <w:bCs/>
          <w:color w:val="79623D"/>
          <w:sz w:val="28"/>
          <w:szCs w:val="28"/>
        </w:rPr>
        <w:t xml:space="preserve">Notice of candidacy to the Board of Directors of </w:t>
      </w:r>
      <w:proofErr w:type="spellStart"/>
      <w:r w:rsidR="00280BCC" w:rsidRPr="00C75743">
        <w:rPr>
          <w:b/>
          <w:bCs/>
          <w:color w:val="79623D"/>
          <w:sz w:val="28"/>
          <w:szCs w:val="28"/>
        </w:rPr>
        <w:t>Kvika</w:t>
      </w:r>
      <w:proofErr w:type="spellEnd"/>
      <w:r w:rsidR="00280BCC" w:rsidRPr="00C75743">
        <w:rPr>
          <w:b/>
          <w:bCs/>
          <w:color w:val="79623D"/>
          <w:sz w:val="28"/>
          <w:szCs w:val="28"/>
        </w:rPr>
        <w:t xml:space="preserve"> </w:t>
      </w:r>
      <w:proofErr w:type="spellStart"/>
      <w:r w:rsidR="00280BCC" w:rsidRPr="00C75743">
        <w:rPr>
          <w:b/>
          <w:bCs/>
          <w:color w:val="79623D"/>
          <w:sz w:val="28"/>
          <w:szCs w:val="28"/>
        </w:rPr>
        <w:t>bank</w:t>
      </w:r>
      <w:r w:rsidR="00DE26D7" w:rsidRPr="00C75743">
        <w:rPr>
          <w:b/>
          <w:bCs/>
          <w:color w:val="79623D"/>
          <w:sz w:val="28"/>
          <w:szCs w:val="28"/>
        </w:rPr>
        <w:t>i</w:t>
      </w:r>
      <w:proofErr w:type="spellEnd"/>
      <w:r w:rsidR="00280BCC" w:rsidRPr="00C75743">
        <w:rPr>
          <w:b/>
          <w:bCs/>
          <w:color w:val="79623D"/>
          <w:sz w:val="28"/>
          <w:szCs w:val="28"/>
        </w:rPr>
        <w:t xml:space="preserve"> hf.</w:t>
      </w:r>
    </w:p>
    <w:p w14:paraId="30CF46AC" w14:textId="77777777" w:rsidR="00280BCC" w:rsidRPr="0087131E" w:rsidRDefault="00280BCC" w:rsidP="00280BCC">
      <w:pPr>
        <w:rPr>
          <w:sz w:val="22"/>
          <w:szCs w:val="22"/>
        </w:rPr>
      </w:pPr>
    </w:p>
    <w:tbl>
      <w:tblPr>
        <w:tblStyle w:val="TableGrid"/>
        <w:tblW w:w="8931" w:type="dxa"/>
        <w:tblInd w:w="-426" w:type="dxa"/>
        <w:tblLook w:val="04A0" w:firstRow="1" w:lastRow="0" w:firstColumn="1" w:lastColumn="0" w:noHBand="0" w:noVBand="1"/>
      </w:tblPr>
      <w:tblGrid>
        <w:gridCol w:w="1986"/>
        <w:gridCol w:w="6945"/>
      </w:tblGrid>
      <w:tr w:rsidR="00280BCC" w:rsidRPr="0087131E" w14:paraId="0D7E3985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AD6F813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6945" w:type="dxa"/>
            <w:tcBorders>
              <w:top w:val="nil"/>
              <w:left w:val="nil"/>
              <w:right w:val="nil"/>
            </w:tcBorders>
          </w:tcPr>
          <w:p w14:paraId="43F79E3C" w14:textId="77777777" w:rsidR="00280BCC" w:rsidRPr="0087131E" w:rsidRDefault="00D86B92" w:rsidP="00280BCC">
            <w:pPr>
              <w:pStyle w:val="Header"/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75BF8CA1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E714F00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Id.no: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BF088DF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077534AC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082F07A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Date of birth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A50590D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3063471F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6726202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5D26B10E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</w:tbl>
    <w:p w14:paraId="6BAC2C5A" w14:textId="77777777" w:rsidR="00280BCC" w:rsidRPr="0087131E" w:rsidRDefault="00280BCC" w:rsidP="00280BCC">
      <w:pPr>
        <w:rPr>
          <w:sz w:val="22"/>
          <w:szCs w:val="22"/>
        </w:rPr>
      </w:pPr>
    </w:p>
    <w:p w14:paraId="0876D3B0" w14:textId="176C7754" w:rsidR="00306966" w:rsidRPr="0087131E" w:rsidRDefault="00306966" w:rsidP="00306966">
      <w:pPr>
        <w:rPr>
          <w:rFonts w:cs="Times New Roman"/>
          <w:b/>
          <w:bCs/>
          <w:sz w:val="22"/>
          <w:szCs w:val="22"/>
        </w:rPr>
      </w:pPr>
      <w:r w:rsidRPr="0087131E">
        <w:rPr>
          <w:rFonts w:cs="Times New Roman"/>
          <w:b/>
          <w:bCs/>
          <w:sz w:val="22"/>
          <w:szCs w:val="22"/>
        </w:rPr>
        <w:t>I want to be appointed as (please select</w:t>
      </w:r>
      <w:r w:rsidR="00D86B92" w:rsidRPr="0087131E">
        <w:rPr>
          <w:rFonts w:cs="Times New Roman"/>
          <w:b/>
          <w:bCs/>
          <w:sz w:val="22"/>
          <w:szCs w:val="22"/>
        </w:rPr>
        <w:t xml:space="preserve"> either</w:t>
      </w:r>
      <w:r w:rsidRPr="0087131E">
        <w:rPr>
          <w:rFonts w:cs="Times New Roman"/>
          <w:b/>
          <w:bCs/>
          <w:sz w:val="22"/>
          <w:szCs w:val="22"/>
        </w:rPr>
        <w:t>)</w:t>
      </w:r>
      <w:r w:rsidRPr="0087131E">
        <w:rPr>
          <w:rFonts w:cs="Times New Roman"/>
          <w:b/>
          <w:bCs/>
          <w:sz w:val="22"/>
          <w:szCs w:val="22"/>
        </w:rPr>
        <w:tab/>
      </w:r>
      <w:proofErr w:type="gramStart"/>
      <w:r w:rsidRPr="0087131E">
        <w:rPr>
          <w:rFonts w:cs="Times New Roman"/>
          <w:b/>
          <w:bCs/>
          <w:sz w:val="22"/>
          <w:szCs w:val="22"/>
        </w:rPr>
        <w:t>[  ]</w:t>
      </w:r>
      <w:proofErr w:type="gramEnd"/>
      <w:r w:rsidRPr="0087131E">
        <w:rPr>
          <w:rFonts w:cs="Times New Roman"/>
          <w:b/>
          <w:bCs/>
          <w:sz w:val="22"/>
          <w:szCs w:val="22"/>
        </w:rPr>
        <w:t xml:space="preserve"> Board member</w:t>
      </w:r>
    </w:p>
    <w:p w14:paraId="0E0245CD" w14:textId="109677A9" w:rsidR="00306966" w:rsidRPr="0087131E" w:rsidRDefault="00306966" w:rsidP="00D86B92">
      <w:pPr>
        <w:ind w:left="4248" w:firstLine="708"/>
        <w:rPr>
          <w:rFonts w:cs="Times New Roman"/>
          <w:b/>
          <w:bCs/>
          <w:sz w:val="22"/>
          <w:szCs w:val="22"/>
        </w:rPr>
      </w:pPr>
      <w:proofErr w:type="gramStart"/>
      <w:r w:rsidRPr="0087131E">
        <w:rPr>
          <w:rFonts w:cs="Times New Roman"/>
          <w:b/>
          <w:bCs/>
          <w:sz w:val="22"/>
          <w:szCs w:val="22"/>
        </w:rPr>
        <w:t>[  ]</w:t>
      </w:r>
      <w:proofErr w:type="gramEnd"/>
      <w:r w:rsidRPr="0087131E">
        <w:rPr>
          <w:rFonts w:cs="Times New Roman"/>
          <w:b/>
          <w:bCs/>
          <w:sz w:val="22"/>
          <w:szCs w:val="22"/>
        </w:rPr>
        <w:t xml:space="preserve"> alternate Board member</w:t>
      </w:r>
    </w:p>
    <w:p w14:paraId="472E6C76" w14:textId="77777777" w:rsidR="00280BCC" w:rsidRPr="00871594" w:rsidRDefault="00280BCC" w:rsidP="00280BCC"/>
    <w:p w14:paraId="5B03B6C5" w14:textId="77777777" w:rsidR="00280BCC" w:rsidRPr="00871594" w:rsidRDefault="00280BCC" w:rsidP="00280BCC">
      <w:pPr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Principal employment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40E5B053" w14:textId="77777777" w:rsidTr="00B94DF4">
        <w:trPr>
          <w:trHeight w:val="406"/>
        </w:trPr>
        <w:tc>
          <w:tcPr>
            <w:tcW w:w="8789" w:type="dxa"/>
          </w:tcPr>
          <w:p w14:paraId="38877D7B" w14:textId="3F9E403C" w:rsidR="00280BCC" w:rsidRPr="00871594" w:rsidRDefault="00280BCC" w:rsidP="00280BCC">
            <w:pPr>
              <w:ind w:left="889" w:hanging="859"/>
              <w:rPr>
                <w:sz w:val="20"/>
                <w:szCs w:val="20"/>
              </w:rPr>
            </w:pPr>
            <w:r w:rsidRPr="00871594">
              <w:rPr>
                <w:sz w:val="20"/>
                <w:szCs w:val="20"/>
              </w:rPr>
              <w:fldChar w:fldCharType="begin"/>
            </w:r>
            <w:r w:rsidRPr="00871594">
              <w:rPr>
                <w:sz w:val="20"/>
                <w:szCs w:val="20"/>
              </w:rPr>
              <w:instrText xml:space="preserve"> AUTOTEXT  " Tómur"  \* MERGEFORMAT </w:instrText>
            </w:r>
            <w:r w:rsidRPr="00871594">
              <w:rPr>
                <w:sz w:val="20"/>
                <w:szCs w:val="20"/>
              </w:rPr>
              <w:fldChar w:fldCharType="separate"/>
            </w:r>
            <w:r w:rsidRPr="00871594">
              <w:rPr>
                <w:sz w:val="20"/>
                <w:szCs w:val="20"/>
              </w:rPr>
              <w:t>[insert text]</w:t>
            </w:r>
            <w:r w:rsidRPr="00871594">
              <w:rPr>
                <w:sz w:val="20"/>
                <w:szCs w:val="20"/>
              </w:rPr>
              <w:fldChar w:fldCharType="end"/>
            </w:r>
          </w:p>
        </w:tc>
      </w:tr>
    </w:tbl>
    <w:p w14:paraId="46AA356C" w14:textId="77777777" w:rsidR="00280BCC" w:rsidRPr="00871594" w:rsidRDefault="00280BCC" w:rsidP="00280BCC">
      <w:pPr>
        <w:rPr>
          <w:sz w:val="20"/>
          <w:szCs w:val="20"/>
        </w:rPr>
      </w:pPr>
    </w:p>
    <w:p w14:paraId="0AD03ED6" w14:textId="77777777" w:rsidR="00280BCC" w:rsidRPr="00871594" w:rsidRDefault="00280BCC" w:rsidP="00280BCC">
      <w:pPr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Experience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490F87A2" w14:textId="77777777" w:rsidTr="00B94DF4">
        <w:trPr>
          <w:trHeight w:val="406"/>
        </w:trPr>
        <w:tc>
          <w:tcPr>
            <w:tcW w:w="8789" w:type="dxa"/>
          </w:tcPr>
          <w:p w14:paraId="72075FF8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Pr="00871594">
              <w:rPr>
                <w:sz w:val="18"/>
                <w:szCs w:val="18"/>
              </w:rPr>
              <w:t>[insert text]</w:t>
            </w:r>
            <w:r w:rsidRPr="00871594">
              <w:rPr>
                <w:sz w:val="18"/>
                <w:szCs w:val="18"/>
              </w:rPr>
              <w:fldChar w:fldCharType="end"/>
            </w:r>
          </w:p>
          <w:p w14:paraId="1FF9B132" w14:textId="77777777" w:rsidR="00280BCC" w:rsidRPr="00871594" w:rsidRDefault="00280BCC" w:rsidP="00280BCC">
            <w:pPr>
              <w:ind w:left="851" w:hanging="851"/>
              <w:rPr>
                <w:sz w:val="20"/>
                <w:szCs w:val="20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73D31BBA" w14:textId="77777777" w:rsidR="00280BCC" w:rsidRPr="00871594" w:rsidRDefault="00280BCC" w:rsidP="00280BCC">
      <w:pPr>
        <w:ind w:left="851" w:hanging="851"/>
        <w:rPr>
          <w:sz w:val="20"/>
          <w:szCs w:val="20"/>
        </w:rPr>
      </w:pPr>
    </w:p>
    <w:p w14:paraId="04DBB286" w14:textId="77777777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Education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7762697E" w14:textId="77777777" w:rsidTr="00B94DF4">
        <w:trPr>
          <w:trHeight w:val="406"/>
        </w:trPr>
        <w:tc>
          <w:tcPr>
            <w:tcW w:w="8789" w:type="dxa"/>
          </w:tcPr>
          <w:p w14:paraId="7B5C6D35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sdt>
              <w:sdtPr>
                <w:rPr>
                  <w:sz w:val="18"/>
                  <w:szCs w:val="18"/>
                </w:rPr>
                <w:id w:val="1021356567"/>
                <w:placeholder>
                  <w:docPart w:val="11F2845D5EF84AAAB42B7479AE821B4E"/>
                </w:placeholder>
                <w:temporary/>
                <w:showingPlcHdr/>
                <w15:appearance w15:val="hidden"/>
              </w:sdtPr>
              <w:sdtEndPr/>
              <w:sdtContent>
                <w:r w:rsidRPr="00871594">
                  <w:rPr>
                    <w:sz w:val="18"/>
                    <w:szCs w:val="18"/>
                  </w:rPr>
                  <w:t>[Sláðu inn hér]</w:t>
                </w:r>
              </w:sdtContent>
            </w:sdt>
          </w:p>
          <w:p w14:paraId="23D682BE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15760900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6C441326" w14:textId="77777777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 xml:space="preserve">Other directorships held or other commissions of </w:t>
      </w:r>
      <w:proofErr w:type="gramStart"/>
      <w:r w:rsidRPr="00871594">
        <w:rPr>
          <w:b/>
          <w:bCs/>
          <w:sz w:val="18"/>
          <w:szCs w:val="18"/>
        </w:rPr>
        <w:t>trust</w:t>
      </w:r>
      <w:proofErr w:type="gramEnd"/>
      <w:r w:rsidRPr="00871594">
        <w:rPr>
          <w:b/>
          <w:bCs/>
          <w:sz w:val="18"/>
          <w:szCs w:val="18"/>
        </w:rPr>
        <w:t xml:space="preserve">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2853ADE9" w14:textId="77777777" w:rsidTr="00B94DF4">
        <w:trPr>
          <w:trHeight w:val="406"/>
        </w:trPr>
        <w:tc>
          <w:tcPr>
            <w:tcW w:w="8789" w:type="dxa"/>
          </w:tcPr>
          <w:p w14:paraId="0A9F83F5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sdt>
              <w:sdtPr>
                <w:rPr>
                  <w:sz w:val="18"/>
                  <w:szCs w:val="18"/>
                </w:rPr>
                <w:id w:val="-423185750"/>
                <w:placeholder>
                  <w:docPart w:val="0D37FA0755DB477CA3FC9E762387F802"/>
                </w:placeholder>
                <w:temporary/>
                <w:showingPlcHdr/>
                <w15:appearance w15:val="hidden"/>
              </w:sdtPr>
              <w:sdtEndPr/>
              <w:sdtContent>
                <w:r w:rsidRPr="00871594">
                  <w:rPr>
                    <w:sz w:val="18"/>
                    <w:szCs w:val="18"/>
                  </w:rPr>
                  <w:t>[Sláðu inn hér]</w:t>
                </w:r>
              </w:sdtContent>
            </w:sdt>
          </w:p>
          <w:p w14:paraId="2495F7E4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2D439372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147C410D" w14:textId="2A7E1ACC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 xml:space="preserve">Information on work carried out for </w:t>
      </w:r>
      <w:proofErr w:type="spellStart"/>
      <w:r w:rsidRPr="00871594">
        <w:rPr>
          <w:b/>
          <w:bCs/>
          <w:sz w:val="18"/>
          <w:szCs w:val="18"/>
        </w:rPr>
        <w:t>Kvika</w:t>
      </w:r>
      <w:proofErr w:type="spellEnd"/>
      <w:r w:rsidRPr="00871594">
        <w:rPr>
          <w:b/>
          <w:bCs/>
          <w:sz w:val="18"/>
          <w:szCs w:val="18"/>
        </w:rPr>
        <w:t xml:space="preserve"> </w:t>
      </w:r>
      <w:proofErr w:type="spellStart"/>
      <w:r w:rsidRPr="00871594">
        <w:rPr>
          <w:b/>
          <w:bCs/>
          <w:sz w:val="18"/>
          <w:szCs w:val="18"/>
        </w:rPr>
        <w:t>bank</w:t>
      </w:r>
      <w:r w:rsidR="00904037">
        <w:rPr>
          <w:b/>
          <w:bCs/>
          <w:sz w:val="18"/>
          <w:szCs w:val="18"/>
        </w:rPr>
        <w:t>i</w:t>
      </w:r>
      <w:proofErr w:type="spellEnd"/>
      <w:r w:rsidRPr="00871594">
        <w:rPr>
          <w:b/>
          <w:bCs/>
          <w:sz w:val="18"/>
          <w:szCs w:val="18"/>
        </w:rPr>
        <w:t xml:space="preserve"> hf.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5E3409A3" w14:textId="77777777" w:rsidTr="00B94DF4">
        <w:trPr>
          <w:trHeight w:val="406"/>
        </w:trPr>
        <w:tc>
          <w:tcPr>
            <w:tcW w:w="8789" w:type="dxa"/>
          </w:tcPr>
          <w:p w14:paraId="7DD851E2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sdt>
              <w:sdtPr>
                <w:rPr>
                  <w:sz w:val="18"/>
                  <w:szCs w:val="18"/>
                </w:rPr>
                <w:id w:val="-359599753"/>
                <w:placeholder>
                  <w:docPart w:val="6D9EB181FBF94E4D86090241479E12B4"/>
                </w:placeholder>
                <w:temporary/>
                <w:showingPlcHdr/>
                <w15:appearance w15:val="hidden"/>
              </w:sdtPr>
              <w:sdtEndPr/>
              <w:sdtContent>
                <w:r w:rsidRPr="00871594">
                  <w:rPr>
                    <w:sz w:val="18"/>
                    <w:szCs w:val="18"/>
                  </w:rPr>
                  <w:t>[Sláðu inn hér]</w:t>
                </w:r>
              </w:sdtContent>
            </w:sdt>
          </w:p>
          <w:p w14:paraId="6ECA33D9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0D628B28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18814850" w14:textId="42D6D781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 xml:space="preserve">Shares in </w:t>
      </w:r>
      <w:proofErr w:type="spellStart"/>
      <w:r w:rsidRPr="00871594">
        <w:rPr>
          <w:b/>
          <w:bCs/>
          <w:sz w:val="18"/>
          <w:szCs w:val="18"/>
        </w:rPr>
        <w:t>Kvika</w:t>
      </w:r>
      <w:proofErr w:type="spellEnd"/>
      <w:r w:rsidRPr="00871594">
        <w:rPr>
          <w:b/>
          <w:bCs/>
          <w:sz w:val="18"/>
          <w:szCs w:val="18"/>
        </w:rPr>
        <w:t xml:space="preserve"> </w:t>
      </w:r>
      <w:proofErr w:type="spellStart"/>
      <w:r w:rsidRPr="00871594">
        <w:rPr>
          <w:b/>
          <w:bCs/>
          <w:sz w:val="18"/>
          <w:szCs w:val="18"/>
        </w:rPr>
        <w:t>bank</w:t>
      </w:r>
      <w:r w:rsidR="00904037">
        <w:rPr>
          <w:b/>
          <w:bCs/>
          <w:sz w:val="18"/>
          <w:szCs w:val="18"/>
        </w:rPr>
        <w:t>i</w:t>
      </w:r>
      <w:proofErr w:type="spellEnd"/>
      <w:r w:rsidRPr="00871594">
        <w:rPr>
          <w:b/>
          <w:bCs/>
          <w:sz w:val="18"/>
          <w:szCs w:val="18"/>
        </w:rPr>
        <w:t xml:space="preserve"> hf., whether direct ownership or through associated parties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3D582FB3" w14:textId="77777777" w:rsidTr="00B94DF4">
        <w:trPr>
          <w:trHeight w:val="406"/>
        </w:trPr>
        <w:tc>
          <w:tcPr>
            <w:tcW w:w="8789" w:type="dxa"/>
          </w:tcPr>
          <w:p w14:paraId="32BFE32E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sdt>
              <w:sdtPr>
                <w:rPr>
                  <w:sz w:val="18"/>
                  <w:szCs w:val="18"/>
                </w:rPr>
                <w:id w:val="-2094461578"/>
                <w:placeholder>
                  <w:docPart w:val="D060486E5E4C443C88A0301D139F6856"/>
                </w:placeholder>
                <w:temporary/>
                <w:showingPlcHdr/>
                <w15:appearance w15:val="hidden"/>
              </w:sdtPr>
              <w:sdtEndPr/>
              <w:sdtContent>
                <w:r w:rsidRPr="00871594">
                  <w:rPr>
                    <w:sz w:val="18"/>
                    <w:szCs w:val="18"/>
                  </w:rPr>
                  <w:t>[Sláðu inn hér]</w:t>
                </w:r>
              </w:sdtContent>
            </w:sdt>
          </w:p>
          <w:p w14:paraId="067B2572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7B2AC316" w14:textId="77777777" w:rsidR="00280BCC" w:rsidRPr="00871594" w:rsidRDefault="00280BCC" w:rsidP="00280BCC">
      <w:pPr>
        <w:jc w:val="both"/>
        <w:rPr>
          <w:sz w:val="20"/>
          <w:szCs w:val="20"/>
        </w:rPr>
      </w:pPr>
    </w:p>
    <w:p w14:paraId="75158B1E" w14:textId="418FF535" w:rsidR="00241924" w:rsidRPr="00241924" w:rsidRDefault="00241924" w:rsidP="00241924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Explain whether there is an i</w:t>
      </w:r>
      <w:r w:rsidR="00280BCC" w:rsidRPr="00871594">
        <w:rPr>
          <w:b/>
          <w:bCs/>
          <w:sz w:val="18"/>
          <w:szCs w:val="18"/>
        </w:rPr>
        <w:t xml:space="preserve">nterest link </w:t>
      </w:r>
      <w:r>
        <w:rPr>
          <w:b/>
          <w:bCs/>
          <w:sz w:val="18"/>
          <w:szCs w:val="18"/>
        </w:rPr>
        <w:t>to the following parties, and if so, what they entail</w:t>
      </w:r>
      <w:r w:rsidR="00280BCC" w:rsidRPr="00871594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:</w:t>
      </w:r>
    </w:p>
    <w:p w14:paraId="5686E73F" w14:textId="47165012" w:rsidR="00241924" w:rsidRPr="00372778" w:rsidRDefault="00241924" w:rsidP="00241924">
      <w:pPr>
        <w:pStyle w:val="ListParagraph"/>
        <w:numPr>
          <w:ilvl w:val="0"/>
          <w:numId w:val="1"/>
        </w:numPr>
        <w:spacing w:after="160" w:line="259" w:lineRule="auto"/>
        <w:ind w:right="-142"/>
        <w:jc w:val="both"/>
        <w:rPr>
          <w:b/>
          <w:bCs/>
          <w:sz w:val="20"/>
          <w:szCs w:val="20"/>
          <w:lang w:val="is-IS"/>
        </w:rPr>
      </w:pPr>
      <w:r>
        <w:rPr>
          <w:b/>
          <w:bCs/>
          <w:sz w:val="20"/>
          <w:szCs w:val="20"/>
        </w:rPr>
        <w:t xml:space="preserve">to </w:t>
      </w:r>
      <w:proofErr w:type="spellStart"/>
      <w:r>
        <w:rPr>
          <w:b/>
          <w:bCs/>
          <w:sz w:val="20"/>
          <w:szCs w:val="20"/>
        </w:rPr>
        <w:t>Kvika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bank</w:t>
      </w:r>
      <w:r w:rsidR="00904037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´s</w:t>
      </w:r>
      <w:proofErr w:type="spellEnd"/>
      <w:r>
        <w:rPr>
          <w:b/>
          <w:bCs/>
          <w:sz w:val="20"/>
          <w:szCs w:val="20"/>
        </w:rPr>
        <w:t xml:space="preserve"> main clients: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1363C80C" w14:textId="77777777" w:rsidTr="00E95E1E">
        <w:trPr>
          <w:trHeight w:val="406"/>
        </w:trPr>
        <w:tc>
          <w:tcPr>
            <w:tcW w:w="9214" w:type="dxa"/>
          </w:tcPr>
          <w:p w14:paraId="106244B7" w14:textId="77777777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1649856271"/>
                <w:placeholder>
                  <w:docPart w:val="35079A23D14447AB8C998850745BB242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  <w:lang w:val="is-IS"/>
                  </w:rPr>
                  <w:t>[Sláðu inn hér]</w:t>
                </w:r>
              </w:sdtContent>
            </w:sdt>
          </w:p>
          <w:p w14:paraId="24F2D861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75FE40C9" w14:textId="3E0AA512" w:rsidR="00241924" w:rsidRPr="003F4E65" w:rsidRDefault="00241924" w:rsidP="00241924">
      <w:pPr>
        <w:pStyle w:val="Header"/>
        <w:numPr>
          <w:ilvl w:val="0"/>
          <w:numId w:val="1"/>
        </w:numPr>
        <w:spacing w:before="240" w:after="120"/>
        <w:ind w:left="714" w:right="-142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to </w:t>
      </w:r>
      <w:proofErr w:type="spellStart"/>
      <w:r>
        <w:rPr>
          <w:b/>
          <w:bCs/>
          <w:sz w:val="20"/>
          <w:szCs w:val="20"/>
        </w:rPr>
        <w:t>Kvika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bank</w:t>
      </w:r>
      <w:r w:rsidR="00904037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´s</w:t>
      </w:r>
      <w:proofErr w:type="spellEnd"/>
      <w:r>
        <w:rPr>
          <w:b/>
          <w:bCs/>
          <w:sz w:val="20"/>
          <w:szCs w:val="20"/>
        </w:rPr>
        <w:t xml:space="preserve"> competitors</w:t>
      </w:r>
      <w:r w:rsidRPr="003F4E65">
        <w:rPr>
          <w:b/>
          <w:bCs/>
          <w:sz w:val="20"/>
          <w:szCs w:val="20"/>
        </w:rPr>
        <w:t xml:space="preserve">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5AEC662C" w14:textId="77777777" w:rsidTr="00E95E1E">
        <w:trPr>
          <w:trHeight w:val="406"/>
        </w:trPr>
        <w:tc>
          <w:tcPr>
            <w:tcW w:w="9214" w:type="dxa"/>
          </w:tcPr>
          <w:p w14:paraId="36084359" w14:textId="77777777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962409854"/>
                <w:placeholder>
                  <w:docPart w:val="88984D2BD4D44A1F87D6422738FA5F69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  <w:lang w:val="is-IS"/>
                  </w:rPr>
                  <w:t>[Sláðu inn hér]</w:t>
                </w:r>
              </w:sdtContent>
            </w:sdt>
          </w:p>
          <w:p w14:paraId="760C8F8F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A187E53" w14:textId="77777777" w:rsidR="00241924" w:rsidRPr="003F4E65" w:rsidRDefault="00241924" w:rsidP="00241924">
      <w:pPr>
        <w:pStyle w:val="Header"/>
        <w:ind w:right="-142"/>
        <w:rPr>
          <w:b/>
          <w:bCs/>
          <w:sz w:val="20"/>
          <w:szCs w:val="20"/>
        </w:rPr>
      </w:pPr>
    </w:p>
    <w:p w14:paraId="58B315E9" w14:textId="396B77E9" w:rsidR="00241924" w:rsidRPr="003F4E65" w:rsidRDefault="00241924" w:rsidP="00241924">
      <w:pPr>
        <w:pStyle w:val="Header"/>
        <w:numPr>
          <w:ilvl w:val="0"/>
          <w:numId w:val="1"/>
        </w:numPr>
        <w:spacing w:after="120"/>
        <w:ind w:left="714" w:right="-142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to shareholders who control at least 10% of the total share capital or </w:t>
      </w:r>
      <w:r w:rsidRPr="00871594">
        <w:rPr>
          <w:b/>
          <w:bCs/>
          <w:sz w:val="18"/>
          <w:szCs w:val="18"/>
        </w:rPr>
        <w:t xml:space="preserve">weight of votes in </w:t>
      </w:r>
      <w:proofErr w:type="spellStart"/>
      <w:r w:rsidRPr="00871594">
        <w:rPr>
          <w:b/>
          <w:bCs/>
          <w:sz w:val="18"/>
          <w:szCs w:val="18"/>
        </w:rPr>
        <w:t>Kvika</w:t>
      </w:r>
      <w:proofErr w:type="spellEnd"/>
      <w:r w:rsidRPr="00871594">
        <w:rPr>
          <w:b/>
          <w:bCs/>
          <w:sz w:val="18"/>
          <w:szCs w:val="18"/>
        </w:rPr>
        <w:t xml:space="preserve"> </w:t>
      </w:r>
      <w:proofErr w:type="spellStart"/>
      <w:r w:rsidRPr="00871594">
        <w:rPr>
          <w:b/>
          <w:bCs/>
          <w:sz w:val="18"/>
          <w:szCs w:val="18"/>
        </w:rPr>
        <w:t>bank</w:t>
      </w:r>
      <w:r w:rsidR="00904037">
        <w:rPr>
          <w:b/>
          <w:bCs/>
          <w:sz w:val="18"/>
          <w:szCs w:val="18"/>
        </w:rPr>
        <w:t>i</w:t>
      </w:r>
      <w:proofErr w:type="spellEnd"/>
      <w:r w:rsidRPr="00871594">
        <w:rPr>
          <w:b/>
          <w:bCs/>
          <w:sz w:val="18"/>
          <w:szCs w:val="18"/>
        </w:rPr>
        <w:t xml:space="preserve"> hf., alone or in co-operation with related parties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1111BB95" w14:textId="77777777" w:rsidTr="00E95E1E">
        <w:trPr>
          <w:trHeight w:val="406"/>
        </w:trPr>
        <w:tc>
          <w:tcPr>
            <w:tcW w:w="9214" w:type="dxa"/>
          </w:tcPr>
          <w:p w14:paraId="695C6ABA" w14:textId="77777777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2017535748"/>
                <w:placeholder>
                  <w:docPart w:val="12890BC303B0496096C2724F6854C49F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  <w:lang w:val="is-IS"/>
                  </w:rPr>
                  <w:t>[Sláðu inn hér]</w:t>
                </w:r>
              </w:sdtContent>
            </w:sdt>
          </w:p>
          <w:p w14:paraId="19774EAB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70560537" w14:textId="77777777" w:rsidR="00241924" w:rsidRPr="00372778" w:rsidRDefault="00241924" w:rsidP="00241924"/>
    <w:p w14:paraId="3C342AB5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385742F0" w14:textId="6AE3ED59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 xml:space="preserve">Other relevant connections with </w:t>
      </w:r>
      <w:proofErr w:type="spellStart"/>
      <w:r w:rsidRPr="00871594">
        <w:rPr>
          <w:b/>
          <w:bCs/>
          <w:sz w:val="18"/>
          <w:szCs w:val="18"/>
        </w:rPr>
        <w:t>Kvika</w:t>
      </w:r>
      <w:proofErr w:type="spellEnd"/>
      <w:r w:rsidRPr="00871594">
        <w:rPr>
          <w:b/>
          <w:bCs/>
          <w:sz w:val="18"/>
          <w:szCs w:val="18"/>
        </w:rPr>
        <w:t xml:space="preserve"> </w:t>
      </w:r>
      <w:proofErr w:type="spellStart"/>
      <w:r w:rsidRPr="00871594">
        <w:rPr>
          <w:b/>
          <w:bCs/>
          <w:sz w:val="18"/>
          <w:szCs w:val="18"/>
        </w:rPr>
        <w:t>bank</w:t>
      </w:r>
      <w:r w:rsidR="00904037">
        <w:rPr>
          <w:b/>
          <w:bCs/>
          <w:sz w:val="18"/>
          <w:szCs w:val="18"/>
        </w:rPr>
        <w:t>i</w:t>
      </w:r>
      <w:proofErr w:type="spellEnd"/>
      <w:r w:rsidRPr="00871594">
        <w:rPr>
          <w:b/>
          <w:bCs/>
          <w:sz w:val="18"/>
          <w:szCs w:val="18"/>
        </w:rPr>
        <w:t xml:space="preserve"> hf., if applicable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17EED971" w14:textId="77777777" w:rsidTr="00B94DF4">
        <w:trPr>
          <w:trHeight w:val="406"/>
        </w:trPr>
        <w:tc>
          <w:tcPr>
            <w:tcW w:w="8789" w:type="dxa"/>
          </w:tcPr>
          <w:p w14:paraId="06AFBB38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sdt>
              <w:sdtPr>
                <w:rPr>
                  <w:sz w:val="18"/>
                  <w:szCs w:val="18"/>
                </w:rPr>
                <w:id w:val="-1429723113"/>
                <w:placeholder>
                  <w:docPart w:val="A64E74C21FEE4BC6B07952FC42230379"/>
                </w:placeholder>
                <w:temporary/>
                <w:showingPlcHdr/>
                <w15:appearance w15:val="hidden"/>
              </w:sdtPr>
              <w:sdtEndPr/>
              <w:sdtContent>
                <w:r w:rsidRPr="00871594">
                  <w:rPr>
                    <w:sz w:val="18"/>
                    <w:szCs w:val="18"/>
                  </w:rPr>
                  <w:t>[Sláðu inn hér]</w:t>
                </w:r>
              </w:sdtContent>
            </w:sdt>
          </w:p>
          <w:p w14:paraId="1EAE1881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51E416C8" w14:textId="77777777" w:rsidR="00280BCC" w:rsidRPr="00871594" w:rsidRDefault="00280BCC" w:rsidP="00280BCC">
      <w:pPr>
        <w:ind w:right="-708"/>
      </w:pPr>
    </w:p>
    <w:p w14:paraId="7EFC3C93" w14:textId="77777777" w:rsidR="00280BCC" w:rsidRPr="00871594" w:rsidRDefault="00280BCC" w:rsidP="00280BCC">
      <w:pPr>
        <w:ind w:right="-708"/>
        <w:rPr>
          <w:sz w:val="20"/>
          <w:szCs w:val="20"/>
        </w:rPr>
      </w:pPr>
    </w:p>
    <w:p w14:paraId="2DACCE36" w14:textId="77777777" w:rsidR="00280BCC" w:rsidRPr="00871594" w:rsidRDefault="00280BCC" w:rsidP="00280BCC">
      <w:pPr>
        <w:ind w:right="-708"/>
        <w:rPr>
          <w:sz w:val="20"/>
          <w:szCs w:val="20"/>
        </w:rPr>
      </w:pPr>
      <w:r>
        <w:rPr>
          <w:sz w:val="20"/>
          <w:szCs w:val="20"/>
        </w:rPr>
        <w:t xml:space="preserve">Please send this notice to </w:t>
      </w:r>
      <w:r w:rsidRPr="00C75743">
        <w:rPr>
          <w:color w:val="79623D"/>
          <w:sz w:val="20"/>
          <w:szCs w:val="20"/>
        </w:rPr>
        <w:t>hluthafar@kvika.is</w:t>
      </w:r>
    </w:p>
    <w:sectPr w:rsidR="00280BCC" w:rsidRPr="00871594" w:rsidSect="00280BCC">
      <w:headerReference w:type="default" r:id="rId10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8638D" w14:textId="77777777" w:rsidR="00280BCC" w:rsidRDefault="00280BCC" w:rsidP="00052D43">
      <w:r>
        <w:separator/>
      </w:r>
    </w:p>
  </w:endnote>
  <w:endnote w:type="continuationSeparator" w:id="0">
    <w:p w14:paraId="6F9F2CEB" w14:textId="77777777" w:rsidR="00280BCC" w:rsidRDefault="00280BCC" w:rsidP="0005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D3247" w14:textId="77777777" w:rsidR="00280BCC" w:rsidRDefault="00280BCC" w:rsidP="00052D43">
      <w:r>
        <w:separator/>
      </w:r>
    </w:p>
  </w:footnote>
  <w:footnote w:type="continuationSeparator" w:id="0">
    <w:p w14:paraId="2E9576CB" w14:textId="77777777" w:rsidR="00280BCC" w:rsidRDefault="00280BCC" w:rsidP="0005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F4628" w14:textId="77777777" w:rsidR="00052D43" w:rsidRDefault="00052D43" w:rsidP="00052D43">
    <w:pPr>
      <w:pStyle w:val="Header"/>
      <w:jc w:val="right"/>
    </w:pPr>
    <w:r>
      <w:rPr>
        <w:noProof/>
        <w:lang w:eastAsia="is-IS"/>
      </w:rPr>
      <w:drawing>
        <wp:inline distT="0" distB="0" distL="0" distR="0" wp14:anchorId="2812045E" wp14:editId="563E5F7E">
          <wp:extent cx="1063255" cy="415481"/>
          <wp:effectExtent l="0" t="0" r="3810" b="381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vika_merki_Liggjandi_Gull_x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46" cy="423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66590B"/>
    <w:multiLevelType w:val="hybridMultilevel"/>
    <w:tmpl w:val="4BB02AFA"/>
    <w:lvl w:ilvl="0" w:tplc="FC2833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CC"/>
    <w:rsid w:val="00033023"/>
    <w:rsid w:val="00052D43"/>
    <w:rsid w:val="000D57CD"/>
    <w:rsid w:val="00241924"/>
    <w:rsid w:val="00280BCC"/>
    <w:rsid w:val="00306966"/>
    <w:rsid w:val="00443E28"/>
    <w:rsid w:val="00766B14"/>
    <w:rsid w:val="0087131E"/>
    <w:rsid w:val="00904037"/>
    <w:rsid w:val="00A415B3"/>
    <w:rsid w:val="00B94DF4"/>
    <w:rsid w:val="00BD4327"/>
    <w:rsid w:val="00C75743"/>
    <w:rsid w:val="00D86B92"/>
    <w:rsid w:val="00D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E50614"/>
  <w15:chartTrackingRefBased/>
  <w15:docId w15:val="{DAF3E1F4-9C7B-47F9-A7F0-3F539981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BCC"/>
    <w:pPr>
      <w:spacing w:after="0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D43"/>
    <w:pPr>
      <w:keepNext/>
      <w:keepLines/>
      <w:spacing w:before="240"/>
      <w:outlineLvl w:val="0"/>
    </w:pPr>
    <w:rPr>
      <w:rFonts w:eastAsiaTheme="majorEastAsia" w:cstheme="majorBidi"/>
      <w:color w:val="AB82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D43"/>
    <w:pPr>
      <w:keepNext/>
      <w:keepLines/>
      <w:spacing w:before="40"/>
      <w:outlineLvl w:val="1"/>
    </w:pPr>
    <w:rPr>
      <w:rFonts w:eastAsiaTheme="majorEastAsia" w:cstheme="majorBidi"/>
      <w:color w:val="AB824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14"/>
    <w:pPr>
      <w:keepNext/>
      <w:keepLines/>
      <w:spacing w:before="40"/>
      <w:outlineLvl w:val="2"/>
    </w:pPr>
    <w:rPr>
      <w:rFonts w:eastAsiaTheme="majorEastAsia" w:cstheme="majorBidi"/>
      <w:color w:val="5041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D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43"/>
  </w:style>
  <w:style w:type="paragraph" w:styleId="Footer">
    <w:name w:val="footer"/>
    <w:basedOn w:val="Normal"/>
    <w:link w:val="FooterChar"/>
    <w:uiPriority w:val="99"/>
    <w:unhideWhenUsed/>
    <w:rsid w:val="00052D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D43"/>
  </w:style>
  <w:style w:type="paragraph" w:styleId="NoSpacing">
    <w:name w:val="No Spacing"/>
    <w:uiPriority w:val="1"/>
    <w:qFormat/>
    <w:rsid w:val="00052D4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2D43"/>
    <w:rPr>
      <w:rFonts w:ascii="Times New Roman" w:eastAsiaTheme="majorEastAsia" w:hAnsi="Times New Roman" w:cstheme="majorBidi"/>
      <w:color w:val="AB8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2D43"/>
    <w:rPr>
      <w:rFonts w:ascii="Times New Roman" w:eastAsiaTheme="majorEastAsia" w:hAnsi="Times New Roman" w:cstheme="majorBidi"/>
      <w:color w:val="AB8246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52D43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D43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43"/>
    <w:pPr>
      <w:numPr>
        <w:ilvl w:val="1"/>
      </w:numPr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52D43"/>
    <w:rPr>
      <w:rFonts w:ascii="Times New Roman" w:eastAsiaTheme="minorEastAsia" w:hAnsi="Times New Roman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2D43"/>
    <w:rPr>
      <w:rFonts w:ascii="Times New Roman" w:hAnsi="Times New Roman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52D43"/>
    <w:rPr>
      <w:rFonts w:ascii="Times New Roman" w:hAnsi="Times New Roman"/>
      <w:i/>
      <w:iCs/>
    </w:rPr>
  </w:style>
  <w:style w:type="character" w:styleId="Strong">
    <w:name w:val="Strong"/>
    <w:basedOn w:val="DefaultParagraphFont"/>
    <w:uiPriority w:val="22"/>
    <w:qFormat/>
    <w:rsid w:val="00052D43"/>
    <w:rPr>
      <w:rFonts w:ascii="Times New Roman" w:hAnsi="Times New Roman"/>
      <w:b/>
      <w:bCs/>
    </w:rPr>
  </w:style>
  <w:style w:type="character" w:styleId="SubtleReference">
    <w:name w:val="Subtle Reference"/>
    <w:basedOn w:val="DefaultParagraphFont"/>
    <w:uiPriority w:val="31"/>
    <w:qFormat/>
    <w:rsid w:val="00052D43"/>
    <w:rPr>
      <w:rFonts w:ascii="Times New Roman" w:hAnsi="Times New Roman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52D43"/>
    <w:rPr>
      <w:rFonts w:ascii="Times New Roman" w:hAnsi="Times New Roman"/>
      <w:b/>
      <w:bCs/>
      <w:smallCaps/>
      <w:color w:val="AB8246"/>
      <w:spacing w:val="5"/>
    </w:rPr>
  </w:style>
  <w:style w:type="character" w:styleId="BookTitle">
    <w:name w:val="Book Title"/>
    <w:basedOn w:val="DefaultParagraphFont"/>
    <w:uiPriority w:val="33"/>
    <w:qFormat/>
    <w:rsid w:val="00052D43"/>
    <w:rPr>
      <w:rFonts w:ascii="Times New Roman" w:hAnsi="Times New Roman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052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D43"/>
    <w:rPr>
      <w:i/>
      <w:iCs/>
      <w:color w:val="AB824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43"/>
    <w:pPr>
      <w:pBdr>
        <w:top w:val="single" w:sz="4" w:space="10" w:color="AB8246"/>
        <w:bottom w:val="single" w:sz="4" w:space="10" w:color="AB8246"/>
      </w:pBdr>
      <w:spacing w:before="360" w:after="360"/>
      <w:ind w:left="864" w:right="864"/>
      <w:jc w:val="center"/>
    </w:pPr>
    <w:rPr>
      <w:i/>
      <w:iCs/>
      <w:color w:val="AB824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43"/>
    <w:rPr>
      <w:rFonts w:ascii="Times New Roman" w:hAnsi="Times New Roman"/>
      <w:i/>
      <w:iCs/>
      <w:color w:val="AB8246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14"/>
    <w:rPr>
      <w:rFonts w:ascii="Times New Roman" w:eastAsiaTheme="majorEastAsia" w:hAnsi="Times New Roman" w:cstheme="majorBidi"/>
      <w:color w:val="50412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280BCC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96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neyf\AppData\Roaming\Microsoft\Templates\Skjalasni&#240;m&#225;t\Sni&#240;m&#225;t_Autt_me&#240;_L&#243;g&#2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1F2845D5EF84AAAB42B7479AE821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4664F-F8F5-40E8-B865-33CD1FE34BED}"/>
      </w:docPartPr>
      <w:docPartBody>
        <w:p w:rsidR="00477DEB" w:rsidRDefault="00B86D95" w:rsidP="00B86D95">
          <w:pPr>
            <w:pStyle w:val="11F2845D5EF84AAAB42B7479AE821B4E"/>
          </w:pPr>
          <w:r>
            <w:t>[Sláðu inn hér]</w:t>
          </w:r>
        </w:p>
      </w:docPartBody>
    </w:docPart>
    <w:docPart>
      <w:docPartPr>
        <w:name w:val="0D37FA0755DB477CA3FC9E762387F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ED0CB-9E97-41B8-A7CC-2E83ABF7F1F9}"/>
      </w:docPartPr>
      <w:docPartBody>
        <w:p w:rsidR="00477DEB" w:rsidRDefault="00B86D95" w:rsidP="00B86D95">
          <w:pPr>
            <w:pStyle w:val="0D37FA0755DB477CA3FC9E762387F802"/>
          </w:pPr>
          <w:r>
            <w:t>[Sláðu inn hér]</w:t>
          </w:r>
        </w:p>
      </w:docPartBody>
    </w:docPart>
    <w:docPart>
      <w:docPartPr>
        <w:name w:val="6D9EB181FBF94E4D86090241479E1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4316A-37F3-493B-A5CE-8F56008AA6B3}"/>
      </w:docPartPr>
      <w:docPartBody>
        <w:p w:rsidR="00477DEB" w:rsidRDefault="00B86D95" w:rsidP="00B86D95">
          <w:pPr>
            <w:pStyle w:val="6D9EB181FBF94E4D86090241479E12B4"/>
          </w:pPr>
          <w:r>
            <w:t>[Sláðu inn hér]</w:t>
          </w:r>
        </w:p>
      </w:docPartBody>
    </w:docPart>
    <w:docPart>
      <w:docPartPr>
        <w:name w:val="D060486E5E4C443C88A0301D139F6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B105B-D2B6-461D-A325-FA3DC5E442B4}"/>
      </w:docPartPr>
      <w:docPartBody>
        <w:p w:rsidR="00477DEB" w:rsidRDefault="00B86D95" w:rsidP="00B86D95">
          <w:pPr>
            <w:pStyle w:val="D060486E5E4C443C88A0301D139F6856"/>
          </w:pPr>
          <w:r>
            <w:t>[Sláðu inn hér]</w:t>
          </w:r>
        </w:p>
      </w:docPartBody>
    </w:docPart>
    <w:docPart>
      <w:docPartPr>
        <w:name w:val="A64E74C21FEE4BC6B07952FC42230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DE72B-902F-42FB-9282-7138855365E1}"/>
      </w:docPartPr>
      <w:docPartBody>
        <w:p w:rsidR="00477DEB" w:rsidRDefault="00B86D95" w:rsidP="00B86D95">
          <w:pPr>
            <w:pStyle w:val="A64E74C21FEE4BC6B07952FC42230379"/>
          </w:pPr>
          <w:r>
            <w:t>[Sláðu inn hér]</w:t>
          </w:r>
        </w:p>
      </w:docPartBody>
    </w:docPart>
    <w:docPart>
      <w:docPartPr>
        <w:name w:val="35079A23D14447AB8C998850745BB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BE863-8386-4084-9DC4-766C568672D2}"/>
      </w:docPartPr>
      <w:docPartBody>
        <w:p w:rsidR="00A17DDA" w:rsidRDefault="00477DEB" w:rsidP="00477DEB">
          <w:pPr>
            <w:pStyle w:val="35079A23D14447AB8C998850745BB242"/>
          </w:pPr>
          <w:r>
            <w:t>[Sláðu inn hér]</w:t>
          </w:r>
        </w:p>
      </w:docPartBody>
    </w:docPart>
    <w:docPart>
      <w:docPartPr>
        <w:name w:val="88984D2BD4D44A1F87D6422738FA5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14C07-6012-4BD6-BC57-74EA7B61F3E0}"/>
      </w:docPartPr>
      <w:docPartBody>
        <w:p w:rsidR="00A17DDA" w:rsidRDefault="00477DEB" w:rsidP="00477DEB">
          <w:pPr>
            <w:pStyle w:val="88984D2BD4D44A1F87D6422738FA5F69"/>
          </w:pPr>
          <w:r>
            <w:t>[Sláðu inn hér]</w:t>
          </w:r>
        </w:p>
      </w:docPartBody>
    </w:docPart>
    <w:docPart>
      <w:docPartPr>
        <w:name w:val="12890BC303B0496096C2724F6854C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F9BB2-91CB-44EF-8D15-1166AFEB33EE}"/>
      </w:docPartPr>
      <w:docPartBody>
        <w:p w:rsidR="00A17DDA" w:rsidRDefault="00477DEB" w:rsidP="00477DEB">
          <w:pPr>
            <w:pStyle w:val="12890BC303B0496096C2724F6854C49F"/>
          </w:pPr>
          <w:r>
            <w:t>[Sláðu inn hér]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95"/>
    <w:rsid w:val="00477DEB"/>
    <w:rsid w:val="00A17DDA"/>
    <w:rsid w:val="00B8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F2845D5EF84AAAB42B7479AE821B4E">
    <w:name w:val="11F2845D5EF84AAAB42B7479AE821B4E"/>
    <w:rsid w:val="00B86D95"/>
  </w:style>
  <w:style w:type="paragraph" w:customStyle="1" w:styleId="0D37FA0755DB477CA3FC9E762387F802">
    <w:name w:val="0D37FA0755DB477CA3FC9E762387F802"/>
    <w:rsid w:val="00B86D95"/>
  </w:style>
  <w:style w:type="paragraph" w:customStyle="1" w:styleId="6D9EB181FBF94E4D86090241479E12B4">
    <w:name w:val="6D9EB181FBF94E4D86090241479E12B4"/>
    <w:rsid w:val="00B86D95"/>
  </w:style>
  <w:style w:type="paragraph" w:customStyle="1" w:styleId="D060486E5E4C443C88A0301D139F6856">
    <w:name w:val="D060486E5E4C443C88A0301D139F6856"/>
    <w:rsid w:val="00B86D95"/>
  </w:style>
  <w:style w:type="paragraph" w:customStyle="1" w:styleId="A64E74C21FEE4BC6B07952FC42230379">
    <w:name w:val="A64E74C21FEE4BC6B07952FC42230379"/>
    <w:rsid w:val="00B86D95"/>
  </w:style>
  <w:style w:type="paragraph" w:customStyle="1" w:styleId="35079A23D14447AB8C998850745BB242">
    <w:name w:val="35079A23D14447AB8C998850745BB242"/>
    <w:rsid w:val="00477DEB"/>
  </w:style>
  <w:style w:type="paragraph" w:customStyle="1" w:styleId="88984D2BD4D44A1F87D6422738FA5F69">
    <w:name w:val="88984D2BD4D44A1F87D6422738FA5F69"/>
    <w:rsid w:val="00477DEB"/>
  </w:style>
  <w:style w:type="paragraph" w:customStyle="1" w:styleId="12890BC303B0496096C2724F6854C49F">
    <w:name w:val="12890BC303B0496096C2724F6854C49F"/>
    <w:rsid w:val="00477D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vika">
  <a:themeElements>
    <a:clrScheme name="MPS - dökkur">
      <a:dk1>
        <a:srgbClr val="000000"/>
      </a:dk1>
      <a:lt1>
        <a:srgbClr val="FFFFFF"/>
      </a:lt1>
      <a:dk2>
        <a:srgbClr val="404040"/>
      </a:dk2>
      <a:lt2>
        <a:srgbClr val="B4B4B4"/>
      </a:lt2>
      <a:accent1>
        <a:srgbClr val="A28352"/>
      </a:accent1>
      <a:accent2>
        <a:srgbClr val="FFFFFF"/>
      </a:accent2>
      <a:accent3>
        <a:srgbClr val="404040"/>
      </a:accent3>
      <a:accent4>
        <a:srgbClr val="B4B4B4"/>
      </a:accent4>
      <a:accent5>
        <a:srgbClr val="592D48"/>
      </a:accent5>
      <a:accent6>
        <a:srgbClr val="A8BAC6"/>
      </a:accent6>
      <a:hlink>
        <a:srgbClr val="A28352"/>
      </a:hlink>
      <a:folHlink>
        <a:srgbClr val="A8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vika" id="{8C7B8053-4A89-4DFC-814F-0AFADA2F5DD3}" vid="{CCB437E7-BD4B-4A7E-B125-0D24254066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C5AD945C1A25498936A3E57E823BAA" ma:contentTypeVersion="2" ma:contentTypeDescription="Create a new document." ma:contentTypeScope="" ma:versionID="25a5b2c021ab627e699adcd2f2bacd07">
  <xsd:schema xmlns:xsd="http://www.w3.org/2001/XMLSchema" xmlns:xs="http://www.w3.org/2001/XMLSchema" xmlns:p="http://schemas.microsoft.com/office/2006/metadata/properties" xmlns:ns3="b49db776-953c-49db-b128-e24a4c285d77" targetNamespace="http://schemas.microsoft.com/office/2006/metadata/properties" ma:root="true" ma:fieldsID="ccbabf71fb1222e38cd80b453bc283ca" ns3:_="">
    <xsd:import namespace="b49db776-953c-49db-b128-e24a4c285d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db776-953c-49db-b128-e24a4c285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E920E3-F048-4248-B025-004290B87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FEEF8-ADF9-43D5-ACE7-219F1F9E0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db776-953c-49db-b128-e24a4c285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9D9D3B-A508-4106-9C5A-868453FEEEAF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b49db776-953c-49db-b128-e24a4c285d77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Sniðmát_Autt_með_Lógó</Template>
  <TotalTime>1</TotalTime>
  <Pages>1</Pages>
  <Words>255</Words>
  <Characters>1459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Fanney Finnsdóttir</dc:creator>
  <cp:keywords/>
  <dc:description/>
  <cp:lastModifiedBy>Fanney Finnsdóttir</cp:lastModifiedBy>
  <cp:revision>2</cp:revision>
  <dcterms:created xsi:type="dcterms:W3CDTF">2021-03-30T12:20:00Z</dcterms:created>
  <dcterms:modified xsi:type="dcterms:W3CDTF">2021-03-30T12:20:00Z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0x01010074C5AD945C1A25498936A3E57E823BAA</vt:lpwstr>
  </property>
</Properties>
</file>