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E195A" w14:textId="4C6F55AD" w:rsidR="00280BCC" w:rsidRPr="00C75743" w:rsidRDefault="00BD4327" w:rsidP="00280BCC">
      <w:pPr>
        <w:pStyle w:val="Heading1"/>
        <w:ind w:left="-993"/>
        <w:jc w:val="center"/>
        <w:rPr>
          <w:b/>
          <w:bCs/>
          <w:color w:val="79623D"/>
          <w:sz w:val="28"/>
          <w:szCs w:val="28"/>
        </w:rPr>
      </w:pPr>
      <w:r w:rsidRPr="00DE26D7">
        <w:rPr>
          <w:b/>
          <w:bCs/>
          <w:sz w:val="28"/>
          <w:szCs w:val="28"/>
        </w:rPr>
        <w:t xml:space="preserve">            </w:t>
      </w:r>
      <w:r w:rsidR="00280BCC" w:rsidRPr="00C75743">
        <w:rPr>
          <w:b/>
          <w:bCs/>
          <w:color w:val="79623D"/>
          <w:sz w:val="28"/>
          <w:szCs w:val="28"/>
        </w:rPr>
        <w:t>Notice of candidacy to the Board of Directors of Kvika bank</w:t>
      </w:r>
      <w:r w:rsidR="00DE26D7" w:rsidRPr="00C75743">
        <w:rPr>
          <w:b/>
          <w:bCs/>
          <w:color w:val="79623D"/>
          <w:sz w:val="28"/>
          <w:szCs w:val="28"/>
        </w:rPr>
        <w:t>i</w:t>
      </w:r>
      <w:r w:rsidR="00280BCC" w:rsidRPr="00C75743">
        <w:rPr>
          <w:b/>
          <w:bCs/>
          <w:color w:val="79623D"/>
          <w:sz w:val="28"/>
          <w:szCs w:val="28"/>
        </w:rPr>
        <w:t xml:space="preserve"> hf.</w:t>
      </w:r>
    </w:p>
    <w:p w14:paraId="30CF46AC" w14:textId="77777777" w:rsidR="00280BCC" w:rsidRPr="0087131E" w:rsidRDefault="00280BCC" w:rsidP="00280BCC">
      <w:pPr>
        <w:rPr>
          <w:sz w:val="22"/>
          <w:szCs w:val="22"/>
        </w:rPr>
      </w:pPr>
    </w:p>
    <w:tbl>
      <w:tblPr>
        <w:tblStyle w:val="TableGrid"/>
        <w:tblW w:w="8931" w:type="dxa"/>
        <w:tblInd w:w="-426" w:type="dxa"/>
        <w:tblLook w:val="04A0" w:firstRow="1" w:lastRow="0" w:firstColumn="1" w:lastColumn="0" w:noHBand="0" w:noVBand="1"/>
      </w:tblPr>
      <w:tblGrid>
        <w:gridCol w:w="1986"/>
        <w:gridCol w:w="6945"/>
      </w:tblGrid>
      <w:tr w:rsidR="00280BCC" w:rsidRPr="0087131E" w14:paraId="0D7E3985" w14:textId="77777777" w:rsidTr="00280BC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1AD6F813" w14:textId="77777777" w:rsidR="00280BCC" w:rsidRPr="0087131E" w:rsidRDefault="00280BCC" w:rsidP="00280BCC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87131E">
              <w:rPr>
                <w:b/>
                <w:bCs/>
                <w:sz w:val="22"/>
                <w:szCs w:val="22"/>
              </w:rPr>
              <w:t>Name:</w:t>
            </w:r>
          </w:p>
        </w:tc>
        <w:tc>
          <w:tcPr>
            <w:tcW w:w="6945" w:type="dxa"/>
            <w:tcBorders>
              <w:top w:val="nil"/>
              <w:left w:val="nil"/>
              <w:right w:val="nil"/>
            </w:tcBorders>
          </w:tcPr>
          <w:p w14:paraId="43F79E3C" w14:textId="77777777" w:rsidR="00280BCC" w:rsidRPr="0087131E" w:rsidRDefault="00D86B92" w:rsidP="00280BCC">
            <w:pPr>
              <w:pStyle w:val="Header"/>
              <w:spacing w:after="120"/>
              <w:rPr>
                <w:sz w:val="22"/>
                <w:szCs w:val="22"/>
              </w:rPr>
            </w:pPr>
            <w:r w:rsidRPr="0087131E">
              <w:rPr>
                <w:sz w:val="22"/>
                <w:szCs w:val="22"/>
              </w:rPr>
              <w:fldChar w:fldCharType="begin"/>
            </w:r>
            <w:r w:rsidRPr="0087131E">
              <w:rPr>
                <w:sz w:val="22"/>
                <w:szCs w:val="22"/>
              </w:rPr>
              <w:instrText xml:space="preserve"> AUTOTEXT  " Tómur"  \* MERGEFORMAT </w:instrText>
            </w:r>
            <w:r w:rsidRPr="0087131E">
              <w:rPr>
                <w:sz w:val="22"/>
                <w:szCs w:val="22"/>
              </w:rPr>
              <w:fldChar w:fldCharType="separate"/>
            </w:r>
            <w:r w:rsidR="00280BCC" w:rsidRPr="0087131E">
              <w:rPr>
                <w:sz w:val="22"/>
                <w:szCs w:val="22"/>
              </w:rPr>
              <w:t>[insert text]</w:t>
            </w:r>
            <w:r w:rsidRPr="0087131E">
              <w:rPr>
                <w:sz w:val="22"/>
                <w:szCs w:val="22"/>
              </w:rPr>
              <w:fldChar w:fldCharType="end"/>
            </w:r>
          </w:p>
        </w:tc>
      </w:tr>
      <w:tr w:rsidR="00280BCC" w:rsidRPr="0087131E" w14:paraId="75BF8CA1" w14:textId="77777777" w:rsidTr="00280BC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3E714F00" w14:textId="77777777" w:rsidR="00280BCC" w:rsidRPr="0087131E" w:rsidRDefault="00280BCC" w:rsidP="00280BCC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87131E">
              <w:rPr>
                <w:b/>
                <w:bCs/>
                <w:sz w:val="22"/>
                <w:szCs w:val="22"/>
              </w:rPr>
              <w:t>Id.no: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1BF088DF" w14:textId="77777777" w:rsidR="00280BCC" w:rsidRPr="0087131E" w:rsidRDefault="00D86B92" w:rsidP="00280BCC">
            <w:pPr>
              <w:spacing w:after="120"/>
              <w:rPr>
                <w:sz w:val="22"/>
                <w:szCs w:val="22"/>
              </w:rPr>
            </w:pPr>
            <w:r w:rsidRPr="0087131E">
              <w:rPr>
                <w:sz w:val="22"/>
                <w:szCs w:val="22"/>
              </w:rPr>
              <w:fldChar w:fldCharType="begin"/>
            </w:r>
            <w:r w:rsidRPr="0087131E">
              <w:rPr>
                <w:sz w:val="22"/>
                <w:szCs w:val="22"/>
              </w:rPr>
              <w:instrText xml:space="preserve"> AUTOTEXT  " Tómur"  \* MERGEFORMAT </w:instrText>
            </w:r>
            <w:r w:rsidRPr="0087131E">
              <w:rPr>
                <w:sz w:val="22"/>
                <w:szCs w:val="22"/>
              </w:rPr>
              <w:fldChar w:fldCharType="separate"/>
            </w:r>
            <w:r w:rsidR="00280BCC" w:rsidRPr="0087131E">
              <w:rPr>
                <w:sz w:val="22"/>
                <w:szCs w:val="22"/>
              </w:rPr>
              <w:t>[insert text]</w:t>
            </w:r>
            <w:r w:rsidRPr="0087131E">
              <w:rPr>
                <w:sz w:val="22"/>
                <w:szCs w:val="22"/>
              </w:rPr>
              <w:fldChar w:fldCharType="end"/>
            </w:r>
          </w:p>
        </w:tc>
      </w:tr>
      <w:tr w:rsidR="00280BCC" w:rsidRPr="0087131E" w14:paraId="077534AC" w14:textId="77777777" w:rsidTr="00280BC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5082F07A" w14:textId="77777777" w:rsidR="00280BCC" w:rsidRPr="0087131E" w:rsidRDefault="00280BCC" w:rsidP="00280BCC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87131E">
              <w:rPr>
                <w:b/>
                <w:bCs/>
                <w:sz w:val="22"/>
                <w:szCs w:val="22"/>
              </w:rPr>
              <w:t>Date of birth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4A50590D" w14:textId="77777777" w:rsidR="00280BCC" w:rsidRPr="0087131E" w:rsidRDefault="00D86B92" w:rsidP="00280BCC">
            <w:pPr>
              <w:spacing w:after="120"/>
              <w:rPr>
                <w:sz w:val="22"/>
                <w:szCs w:val="22"/>
              </w:rPr>
            </w:pPr>
            <w:r w:rsidRPr="0087131E">
              <w:rPr>
                <w:sz w:val="22"/>
                <w:szCs w:val="22"/>
              </w:rPr>
              <w:fldChar w:fldCharType="begin"/>
            </w:r>
            <w:r w:rsidRPr="0087131E">
              <w:rPr>
                <w:sz w:val="22"/>
                <w:szCs w:val="22"/>
              </w:rPr>
              <w:instrText xml:space="preserve"> AUTOTEXT  " Tómur"  \* MERGEFORMAT </w:instrText>
            </w:r>
            <w:r w:rsidRPr="0087131E">
              <w:rPr>
                <w:sz w:val="22"/>
                <w:szCs w:val="22"/>
              </w:rPr>
              <w:fldChar w:fldCharType="separate"/>
            </w:r>
            <w:r w:rsidR="00280BCC" w:rsidRPr="0087131E">
              <w:rPr>
                <w:sz w:val="22"/>
                <w:szCs w:val="22"/>
              </w:rPr>
              <w:t>[insert text]</w:t>
            </w:r>
            <w:r w:rsidRPr="0087131E">
              <w:rPr>
                <w:sz w:val="22"/>
                <w:szCs w:val="22"/>
              </w:rPr>
              <w:fldChar w:fldCharType="end"/>
            </w:r>
          </w:p>
        </w:tc>
      </w:tr>
      <w:tr w:rsidR="00280BCC" w:rsidRPr="0087131E" w14:paraId="3063471F" w14:textId="77777777" w:rsidTr="00280BC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36726202" w14:textId="77777777" w:rsidR="00280BCC" w:rsidRPr="0087131E" w:rsidRDefault="00280BCC" w:rsidP="00280BCC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87131E">
              <w:rPr>
                <w:b/>
                <w:bCs/>
                <w:sz w:val="22"/>
                <w:szCs w:val="22"/>
              </w:rPr>
              <w:t>Address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5D26B10E" w14:textId="77777777" w:rsidR="00280BCC" w:rsidRPr="0087131E" w:rsidRDefault="00D86B92" w:rsidP="00280BCC">
            <w:pPr>
              <w:spacing w:after="120"/>
              <w:rPr>
                <w:sz w:val="22"/>
                <w:szCs w:val="22"/>
              </w:rPr>
            </w:pPr>
            <w:r w:rsidRPr="0087131E">
              <w:rPr>
                <w:sz w:val="22"/>
                <w:szCs w:val="22"/>
              </w:rPr>
              <w:fldChar w:fldCharType="begin"/>
            </w:r>
            <w:r w:rsidRPr="0087131E">
              <w:rPr>
                <w:sz w:val="22"/>
                <w:szCs w:val="22"/>
              </w:rPr>
              <w:instrText xml:space="preserve"> AUTOTEXT  " Tómur"  \* MERGEFORMAT </w:instrText>
            </w:r>
            <w:r w:rsidRPr="0087131E">
              <w:rPr>
                <w:sz w:val="22"/>
                <w:szCs w:val="22"/>
              </w:rPr>
              <w:fldChar w:fldCharType="separate"/>
            </w:r>
            <w:r w:rsidR="00280BCC" w:rsidRPr="0087131E">
              <w:rPr>
                <w:sz w:val="22"/>
                <w:szCs w:val="22"/>
              </w:rPr>
              <w:t>[insert text]</w:t>
            </w:r>
            <w:r w:rsidRPr="0087131E">
              <w:rPr>
                <w:sz w:val="22"/>
                <w:szCs w:val="22"/>
              </w:rPr>
              <w:fldChar w:fldCharType="end"/>
            </w:r>
          </w:p>
        </w:tc>
      </w:tr>
    </w:tbl>
    <w:p w14:paraId="6BAC2C5A" w14:textId="77777777" w:rsidR="00280BCC" w:rsidRPr="0087131E" w:rsidRDefault="00280BCC" w:rsidP="00280BCC">
      <w:pPr>
        <w:rPr>
          <w:sz w:val="22"/>
          <w:szCs w:val="22"/>
        </w:rPr>
      </w:pPr>
    </w:p>
    <w:p w14:paraId="0876D3B0" w14:textId="176C7754" w:rsidR="00306966" w:rsidRPr="0087131E" w:rsidRDefault="00306966" w:rsidP="00306966">
      <w:pPr>
        <w:rPr>
          <w:rFonts w:cs="Times New Roman"/>
          <w:b/>
          <w:bCs/>
          <w:sz w:val="22"/>
          <w:szCs w:val="22"/>
        </w:rPr>
      </w:pPr>
      <w:r w:rsidRPr="0087131E">
        <w:rPr>
          <w:rFonts w:cs="Times New Roman"/>
          <w:b/>
          <w:bCs/>
          <w:sz w:val="22"/>
          <w:szCs w:val="22"/>
        </w:rPr>
        <w:t>I want to be appointed as (please select</w:t>
      </w:r>
      <w:r w:rsidR="00D86B92" w:rsidRPr="0087131E">
        <w:rPr>
          <w:rFonts w:cs="Times New Roman"/>
          <w:b/>
          <w:bCs/>
          <w:sz w:val="22"/>
          <w:szCs w:val="22"/>
        </w:rPr>
        <w:t xml:space="preserve"> either</w:t>
      </w:r>
      <w:r w:rsidRPr="0087131E">
        <w:rPr>
          <w:rFonts w:cs="Times New Roman"/>
          <w:b/>
          <w:bCs/>
          <w:sz w:val="22"/>
          <w:szCs w:val="22"/>
        </w:rPr>
        <w:t>)</w:t>
      </w:r>
      <w:r w:rsidRPr="0087131E">
        <w:rPr>
          <w:rFonts w:cs="Times New Roman"/>
          <w:b/>
          <w:bCs/>
          <w:sz w:val="22"/>
          <w:szCs w:val="22"/>
        </w:rPr>
        <w:tab/>
      </w:r>
      <w:proofErr w:type="gramStart"/>
      <w:r w:rsidRPr="0087131E">
        <w:rPr>
          <w:rFonts w:cs="Times New Roman"/>
          <w:b/>
          <w:bCs/>
          <w:sz w:val="22"/>
          <w:szCs w:val="22"/>
        </w:rPr>
        <w:t>[  ]</w:t>
      </w:r>
      <w:proofErr w:type="gramEnd"/>
      <w:r w:rsidRPr="0087131E">
        <w:rPr>
          <w:rFonts w:cs="Times New Roman"/>
          <w:b/>
          <w:bCs/>
          <w:sz w:val="22"/>
          <w:szCs w:val="22"/>
        </w:rPr>
        <w:t xml:space="preserve"> Board member</w:t>
      </w:r>
    </w:p>
    <w:p w14:paraId="0E0245CD" w14:textId="109677A9" w:rsidR="00306966" w:rsidRPr="0087131E" w:rsidRDefault="00306966" w:rsidP="00D86B92">
      <w:pPr>
        <w:ind w:left="4248" w:firstLine="708"/>
        <w:rPr>
          <w:rFonts w:cs="Times New Roman"/>
          <w:b/>
          <w:bCs/>
          <w:sz w:val="22"/>
          <w:szCs w:val="22"/>
        </w:rPr>
      </w:pPr>
      <w:proofErr w:type="gramStart"/>
      <w:r w:rsidRPr="0087131E">
        <w:rPr>
          <w:rFonts w:cs="Times New Roman"/>
          <w:b/>
          <w:bCs/>
          <w:sz w:val="22"/>
          <w:szCs w:val="22"/>
        </w:rPr>
        <w:t>[  ]</w:t>
      </w:r>
      <w:proofErr w:type="gramEnd"/>
      <w:r w:rsidRPr="0087131E">
        <w:rPr>
          <w:rFonts w:cs="Times New Roman"/>
          <w:b/>
          <w:bCs/>
          <w:sz w:val="22"/>
          <w:szCs w:val="22"/>
        </w:rPr>
        <w:t xml:space="preserve"> alternate Board member</w:t>
      </w:r>
    </w:p>
    <w:p w14:paraId="472E6C76" w14:textId="77777777" w:rsidR="00280BCC" w:rsidRPr="00871594" w:rsidRDefault="00280BCC" w:rsidP="00280BCC"/>
    <w:p w14:paraId="5B03B6C5" w14:textId="77777777" w:rsidR="00280BCC" w:rsidRPr="00871594" w:rsidRDefault="00280BCC" w:rsidP="00280BCC">
      <w:pPr>
        <w:rPr>
          <w:b/>
          <w:bCs/>
          <w:sz w:val="18"/>
          <w:szCs w:val="18"/>
        </w:rPr>
      </w:pPr>
      <w:r w:rsidRPr="00871594">
        <w:rPr>
          <w:b/>
          <w:bCs/>
          <w:sz w:val="18"/>
          <w:szCs w:val="18"/>
        </w:rPr>
        <w:t>Principal employment</w:t>
      </w:r>
    </w:p>
    <w:tbl>
      <w:tblPr>
        <w:tblStyle w:val="TableGrid"/>
        <w:tblW w:w="8789" w:type="dxa"/>
        <w:tblInd w:w="-147" w:type="dxa"/>
        <w:tblLook w:val="04A0" w:firstRow="1" w:lastRow="0" w:firstColumn="1" w:lastColumn="0" w:noHBand="0" w:noVBand="1"/>
      </w:tblPr>
      <w:tblGrid>
        <w:gridCol w:w="8789"/>
      </w:tblGrid>
      <w:tr w:rsidR="00280BCC" w:rsidRPr="00871594" w14:paraId="40E5B053" w14:textId="77777777" w:rsidTr="00B94DF4">
        <w:trPr>
          <w:trHeight w:val="406"/>
        </w:trPr>
        <w:tc>
          <w:tcPr>
            <w:tcW w:w="8789" w:type="dxa"/>
          </w:tcPr>
          <w:p w14:paraId="38877D7B" w14:textId="3F9E403C" w:rsidR="00280BCC" w:rsidRPr="00871594" w:rsidRDefault="00280BCC" w:rsidP="00280BCC">
            <w:pPr>
              <w:ind w:left="889" w:hanging="859"/>
              <w:rPr>
                <w:sz w:val="20"/>
                <w:szCs w:val="20"/>
              </w:rPr>
            </w:pPr>
            <w:r w:rsidRPr="00871594">
              <w:rPr>
                <w:sz w:val="20"/>
                <w:szCs w:val="20"/>
              </w:rPr>
              <w:fldChar w:fldCharType="begin"/>
            </w:r>
            <w:r w:rsidRPr="00871594">
              <w:rPr>
                <w:sz w:val="20"/>
                <w:szCs w:val="20"/>
              </w:rPr>
              <w:instrText xml:space="preserve"> AUTOTEXT  " Tómur"  \* MERGEFORMAT </w:instrText>
            </w:r>
            <w:r w:rsidRPr="00871594">
              <w:rPr>
                <w:sz w:val="20"/>
                <w:szCs w:val="20"/>
              </w:rPr>
              <w:fldChar w:fldCharType="separate"/>
            </w:r>
            <w:r w:rsidRPr="00871594">
              <w:rPr>
                <w:sz w:val="20"/>
                <w:szCs w:val="20"/>
              </w:rPr>
              <w:t>[insert text]</w:t>
            </w:r>
            <w:r w:rsidRPr="00871594">
              <w:rPr>
                <w:sz w:val="20"/>
                <w:szCs w:val="20"/>
              </w:rPr>
              <w:fldChar w:fldCharType="end"/>
            </w:r>
          </w:p>
        </w:tc>
      </w:tr>
    </w:tbl>
    <w:p w14:paraId="46AA356C" w14:textId="77777777" w:rsidR="00280BCC" w:rsidRPr="00871594" w:rsidRDefault="00280BCC" w:rsidP="00280BCC">
      <w:pPr>
        <w:rPr>
          <w:sz w:val="20"/>
          <w:szCs w:val="20"/>
        </w:rPr>
      </w:pPr>
    </w:p>
    <w:p w14:paraId="0AD03ED6" w14:textId="77777777" w:rsidR="00280BCC" w:rsidRPr="00871594" w:rsidRDefault="00280BCC" w:rsidP="00280BCC">
      <w:pPr>
        <w:rPr>
          <w:b/>
          <w:bCs/>
          <w:sz w:val="18"/>
          <w:szCs w:val="18"/>
        </w:rPr>
      </w:pPr>
      <w:r w:rsidRPr="00871594">
        <w:rPr>
          <w:b/>
          <w:bCs/>
          <w:sz w:val="18"/>
          <w:szCs w:val="18"/>
        </w:rPr>
        <w:t>Experience</w:t>
      </w:r>
    </w:p>
    <w:tbl>
      <w:tblPr>
        <w:tblStyle w:val="TableGrid"/>
        <w:tblW w:w="8789" w:type="dxa"/>
        <w:tblInd w:w="-147" w:type="dxa"/>
        <w:tblLook w:val="04A0" w:firstRow="1" w:lastRow="0" w:firstColumn="1" w:lastColumn="0" w:noHBand="0" w:noVBand="1"/>
      </w:tblPr>
      <w:tblGrid>
        <w:gridCol w:w="8789"/>
      </w:tblGrid>
      <w:tr w:rsidR="00280BCC" w:rsidRPr="00871594" w14:paraId="490F87A2" w14:textId="77777777" w:rsidTr="00B94DF4">
        <w:trPr>
          <w:trHeight w:val="406"/>
        </w:trPr>
        <w:tc>
          <w:tcPr>
            <w:tcW w:w="8789" w:type="dxa"/>
          </w:tcPr>
          <w:p w14:paraId="72075FF8" w14:textId="77777777" w:rsidR="00280BCC" w:rsidRPr="00871594" w:rsidRDefault="00280BCC" w:rsidP="00280BCC">
            <w:pPr>
              <w:pStyle w:val="Header"/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begin"/>
            </w:r>
            <w:r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Pr="00871594">
              <w:rPr>
                <w:sz w:val="18"/>
                <w:szCs w:val="18"/>
              </w:rPr>
              <w:fldChar w:fldCharType="separate"/>
            </w:r>
            <w:r w:rsidRPr="00871594">
              <w:rPr>
                <w:sz w:val="18"/>
                <w:szCs w:val="18"/>
              </w:rPr>
              <w:fldChar w:fldCharType="begin"/>
            </w:r>
            <w:r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Pr="00871594">
              <w:rPr>
                <w:sz w:val="18"/>
                <w:szCs w:val="18"/>
              </w:rPr>
              <w:fldChar w:fldCharType="separate"/>
            </w:r>
            <w:r w:rsidRPr="00871594">
              <w:rPr>
                <w:sz w:val="18"/>
                <w:szCs w:val="18"/>
              </w:rPr>
              <w:t>[insert text]</w:t>
            </w:r>
            <w:r w:rsidRPr="00871594">
              <w:rPr>
                <w:sz w:val="18"/>
                <w:szCs w:val="18"/>
              </w:rPr>
              <w:fldChar w:fldCharType="end"/>
            </w:r>
          </w:p>
          <w:p w14:paraId="1FF9B132" w14:textId="77777777" w:rsidR="00280BCC" w:rsidRPr="00871594" w:rsidRDefault="00280BCC" w:rsidP="00280BCC">
            <w:pPr>
              <w:ind w:left="851" w:hanging="851"/>
              <w:rPr>
                <w:sz w:val="20"/>
                <w:szCs w:val="20"/>
              </w:rPr>
            </w:pPr>
            <w:r w:rsidRPr="00871594">
              <w:rPr>
                <w:sz w:val="18"/>
                <w:szCs w:val="18"/>
              </w:rPr>
              <w:fldChar w:fldCharType="end"/>
            </w:r>
          </w:p>
        </w:tc>
      </w:tr>
    </w:tbl>
    <w:p w14:paraId="73D31BBA" w14:textId="77777777" w:rsidR="00280BCC" w:rsidRPr="00871594" w:rsidRDefault="00280BCC" w:rsidP="00280BCC">
      <w:pPr>
        <w:ind w:left="851" w:hanging="851"/>
        <w:rPr>
          <w:sz w:val="20"/>
          <w:szCs w:val="20"/>
        </w:rPr>
      </w:pPr>
    </w:p>
    <w:p w14:paraId="04DBB286" w14:textId="77777777" w:rsidR="00280BCC" w:rsidRPr="00871594" w:rsidRDefault="00280BCC" w:rsidP="00280BCC">
      <w:pPr>
        <w:ind w:left="851" w:hanging="851"/>
        <w:rPr>
          <w:b/>
          <w:bCs/>
          <w:sz w:val="18"/>
          <w:szCs w:val="18"/>
        </w:rPr>
      </w:pPr>
      <w:r w:rsidRPr="00871594">
        <w:rPr>
          <w:b/>
          <w:bCs/>
          <w:sz w:val="18"/>
          <w:szCs w:val="18"/>
        </w:rPr>
        <w:t>Education</w:t>
      </w:r>
    </w:p>
    <w:tbl>
      <w:tblPr>
        <w:tblStyle w:val="TableGrid"/>
        <w:tblW w:w="8789" w:type="dxa"/>
        <w:tblInd w:w="-147" w:type="dxa"/>
        <w:tblLook w:val="04A0" w:firstRow="1" w:lastRow="0" w:firstColumn="1" w:lastColumn="0" w:noHBand="0" w:noVBand="1"/>
      </w:tblPr>
      <w:tblGrid>
        <w:gridCol w:w="8789"/>
      </w:tblGrid>
      <w:tr w:rsidR="00280BCC" w:rsidRPr="00871594" w14:paraId="7762697E" w14:textId="77777777" w:rsidTr="00B94DF4">
        <w:trPr>
          <w:trHeight w:val="406"/>
        </w:trPr>
        <w:tc>
          <w:tcPr>
            <w:tcW w:w="8789" w:type="dxa"/>
          </w:tcPr>
          <w:p w14:paraId="7B5C6D35" w14:textId="46F2CDE8" w:rsidR="00280BCC" w:rsidRPr="00871594" w:rsidRDefault="00280BCC" w:rsidP="00280BCC">
            <w:pPr>
              <w:pStyle w:val="Header"/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begin"/>
            </w:r>
            <w:r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Pr="00871594">
              <w:rPr>
                <w:sz w:val="18"/>
                <w:szCs w:val="18"/>
              </w:rPr>
              <w:fldChar w:fldCharType="separate"/>
            </w:r>
            <w:r w:rsidR="00600ECE" w:rsidRPr="00871594">
              <w:rPr>
                <w:sz w:val="18"/>
                <w:szCs w:val="18"/>
              </w:rPr>
              <w:fldChar w:fldCharType="begin"/>
            </w:r>
            <w:r w:rsidR="00600ECE"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="00600ECE" w:rsidRPr="00871594">
              <w:rPr>
                <w:sz w:val="18"/>
                <w:szCs w:val="18"/>
              </w:rPr>
              <w:fldChar w:fldCharType="separate"/>
            </w:r>
            <w:r w:rsidR="00600ECE" w:rsidRPr="00871594">
              <w:rPr>
                <w:sz w:val="18"/>
                <w:szCs w:val="18"/>
              </w:rPr>
              <w:t>[insert text]</w:t>
            </w:r>
            <w:r w:rsidR="00600ECE" w:rsidRPr="00871594">
              <w:rPr>
                <w:sz w:val="18"/>
                <w:szCs w:val="18"/>
              </w:rPr>
              <w:fldChar w:fldCharType="end"/>
            </w:r>
          </w:p>
          <w:p w14:paraId="23D682BE" w14:textId="77777777" w:rsidR="00280BCC" w:rsidRPr="00871594" w:rsidRDefault="00280BCC" w:rsidP="00280BCC">
            <w:pPr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end"/>
            </w:r>
          </w:p>
        </w:tc>
      </w:tr>
    </w:tbl>
    <w:p w14:paraId="15760900" w14:textId="77777777" w:rsidR="00280BCC" w:rsidRPr="00871594" w:rsidRDefault="00280BCC" w:rsidP="00280BCC">
      <w:pPr>
        <w:ind w:left="851" w:hanging="851"/>
        <w:rPr>
          <w:sz w:val="18"/>
          <w:szCs w:val="18"/>
        </w:rPr>
      </w:pPr>
    </w:p>
    <w:p w14:paraId="6C441326" w14:textId="77777777" w:rsidR="00280BCC" w:rsidRPr="00871594" w:rsidRDefault="00280BCC" w:rsidP="00280BCC">
      <w:pPr>
        <w:ind w:left="851" w:hanging="851"/>
        <w:rPr>
          <w:b/>
          <w:bCs/>
          <w:sz w:val="18"/>
          <w:szCs w:val="18"/>
        </w:rPr>
      </w:pPr>
      <w:r w:rsidRPr="00871594">
        <w:rPr>
          <w:b/>
          <w:bCs/>
          <w:sz w:val="18"/>
          <w:szCs w:val="18"/>
        </w:rPr>
        <w:t xml:space="preserve">Other directorships held or other commissions of trust </w:t>
      </w:r>
    </w:p>
    <w:tbl>
      <w:tblPr>
        <w:tblStyle w:val="TableGrid"/>
        <w:tblW w:w="8789" w:type="dxa"/>
        <w:tblInd w:w="-147" w:type="dxa"/>
        <w:tblLook w:val="04A0" w:firstRow="1" w:lastRow="0" w:firstColumn="1" w:lastColumn="0" w:noHBand="0" w:noVBand="1"/>
      </w:tblPr>
      <w:tblGrid>
        <w:gridCol w:w="8789"/>
      </w:tblGrid>
      <w:tr w:rsidR="00280BCC" w:rsidRPr="00871594" w14:paraId="2853ADE9" w14:textId="77777777" w:rsidTr="00B94DF4">
        <w:trPr>
          <w:trHeight w:val="406"/>
        </w:trPr>
        <w:tc>
          <w:tcPr>
            <w:tcW w:w="8789" w:type="dxa"/>
          </w:tcPr>
          <w:p w14:paraId="0A9F83F5" w14:textId="5B0F5D57" w:rsidR="00280BCC" w:rsidRPr="00871594" w:rsidRDefault="00280BCC" w:rsidP="00280BCC">
            <w:pPr>
              <w:pStyle w:val="Header"/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begin"/>
            </w:r>
            <w:r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Pr="00871594">
              <w:rPr>
                <w:sz w:val="18"/>
                <w:szCs w:val="18"/>
              </w:rPr>
              <w:fldChar w:fldCharType="separate"/>
            </w:r>
            <w:r w:rsidR="00600ECE" w:rsidRPr="00871594">
              <w:rPr>
                <w:sz w:val="18"/>
                <w:szCs w:val="18"/>
              </w:rPr>
              <w:fldChar w:fldCharType="begin"/>
            </w:r>
            <w:r w:rsidR="00600ECE"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="00600ECE" w:rsidRPr="00871594">
              <w:rPr>
                <w:sz w:val="18"/>
                <w:szCs w:val="18"/>
              </w:rPr>
              <w:fldChar w:fldCharType="separate"/>
            </w:r>
            <w:r w:rsidR="00600ECE" w:rsidRPr="00871594">
              <w:rPr>
                <w:sz w:val="18"/>
                <w:szCs w:val="18"/>
              </w:rPr>
              <w:t>[insert text]</w:t>
            </w:r>
            <w:r w:rsidR="00600ECE" w:rsidRPr="00871594">
              <w:rPr>
                <w:sz w:val="18"/>
                <w:szCs w:val="18"/>
              </w:rPr>
              <w:fldChar w:fldCharType="end"/>
            </w:r>
          </w:p>
          <w:p w14:paraId="2495F7E4" w14:textId="77777777" w:rsidR="00280BCC" w:rsidRPr="00871594" w:rsidRDefault="00280BCC" w:rsidP="00280BCC">
            <w:pPr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end"/>
            </w:r>
          </w:p>
        </w:tc>
      </w:tr>
    </w:tbl>
    <w:p w14:paraId="2D439372" w14:textId="77777777" w:rsidR="00280BCC" w:rsidRPr="00871594" w:rsidRDefault="00280BCC" w:rsidP="00280BCC">
      <w:pPr>
        <w:ind w:left="851" w:hanging="851"/>
        <w:rPr>
          <w:sz w:val="18"/>
          <w:szCs w:val="18"/>
        </w:rPr>
      </w:pPr>
    </w:p>
    <w:p w14:paraId="147C410D" w14:textId="2A7E1ACC" w:rsidR="00280BCC" w:rsidRPr="00871594" w:rsidRDefault="00280BCC" w:rsidP="00280BCC">
      <w:pPr>
        <w:ind w:left="851" w:hanging="851"/>
        <w:rPr>
          <w:b/>
          <w:bCs/>
          <w:sz w:val="18"/>
          <w:szCs w:val="18"/>
        </w:rPr>
      </w:pPr>
      <w:r w:rsidRPr="00871594">
        <w:rPr>
          <w:b/>
          <w:bCs/>
          <w:sz w:val="18"/>
          <w:szCs w:val="18"/>
        </w:rPr>
        <w:t>Information on work carried out for Kvika bank</w:t>
      </w:r>
      <w:r w:rsidR="00904037">
        <w:rPr>
          <w:b/>
          <w:bCs/>
          <w:sz w:val="18"/>
          <w:szCs w:val="18"/>
        </w:rPr>
        <w:t>i</w:t>
      </w:r>
      <w:r w:rsidRPr="00871594">
        <w:rPr>
          <w:b/>
          <w:bCs/>
          <w:sz w:val="18"/>
          <w:szCs w:val="18"/>
        </w:rPr>
        <w:t xml:space="preserve"> hf.</w:t>
      </w:r>
    </w:p>
    <w:tbl>
      <w:tblPr>
        <w:tblStyle w:val="TableGrid"/>
        <w:tblW w:w="8789" w:type="dxa"/>
        <w:tblInd w:w="-147" w:type="dxa"/>
        <w:tblLook w:val="04A0" w:firstRow="1" w:lastRow="0" w:firstColumn="1" w:lastColumn="0" w:noHBand="0" w:noVBand="1"/>
      </w:tblPr>
      <w:tblGrid>
        <w:gridCol w:w="8789"/>
      </w:tblGrid>
      <w:tr w:rsidR="00280BCC" w:rsidRPr="00871594" w14:paraId="5E3409A3" w14:textId="77777777" w:rsidTr="00B94DF4">
        <w:trPr>
          <w:trHeight w:val="406"/>
        </w:trPr>
        <w:tc>
          <w:tcPr>
            <w:tcW w:w="8789" w:type="dxa"/>
          </w:tcPr>
          <w:p w14:paraId="7DD851E2" w14:textId="2E3B0084" w:rsidR="00280BCC" w:rsidRPr="00871594" w:rsidRDefault="00280BCC" w:rsidP="00280BCC">
            <w:pPr>
              <w:pStyle w:val="Header"/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begin"/>
            </w:r>
            <w:r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Pr="00871594">
              <w:rPr>
                <w:sz w:val="18"/>
                <w:szCs w:val="18"/>
              </w:rPr>
              <w:fldChar w:fldCharType="separate"/>
            </w:r>
            <w:r w:rsidR="00600ECE" w:rsidRPr="00871594">
              <w:rPr>
                <w:sz w:val="18"/>
                <w:szCs w:val="18"/>
              </w:rPr>
              <w:fldChar w:fldCharType="begin"/>
            </w:r>
            <w:r w:rsidR="00600ECE"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="00600ECE" w:rsidRPr="00871594">
              <w:rPr>
                <w:sz w:val="18"/>
                <w:szCs w:val="18"/>
              </w:rPr>
              <w:fldChar w:fldCharType="separate"/>
            </w:r>
            <w:r w:rsidR="00600ECE" w:rsidRPr="00871594">
              <w:rPr>
                <w:sz w:val="18"/>
                <w:szCs w:val="18"/>
              </w:rPr>
              <w:t>[insert text]</w:t>
            </w:r>
            <w:r w:rsidR="00600ECE" w:rsidRPr="00871594">
              <w:rPr>
                <w:sz w:val="18"/>
                <w:szCs w:val="18"/>
              </w:rPr>
              <w:fldChar w:fldCharType="end"/>
            </w:r>
          </w:p>
          <w:p w14:paraId="6ECA33D9" w14:textId="77777777" w:rsidR="00280BCC" w:rsidRPr="00871594" w:rsidRDefault="00280BCC" w:rsidP="00280BCC">
            <w:pPr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end"/>
            </w:r>
          </w:p>
        </w:tc>
      </w:tr>
    </w:tbl>
    <w:p w14:paraId="0D628B28" w14:textId="77777777" w:rsidR="00280BCC" w:rsidRPr="00871594" w:rsidRDefault="00280BCC" w:rsidP="00280BCC">
      <w:pPr>
        <w:ind w:left="851" w:hanging="851"/>
        <w:rPr>
          <w:sz w:val="18"/>
          <w:szCs w:val="18"/>
        </w:rPr>
      </w:pPr>
    </w:p>
    <w:p w14:paraId="18814850" w14:textId="42D6D781" w:rsidR="00280BCC" w:rsidRPr="00871594" w:rsidRDefault="00280BCC" w:rsidP="00280BCC">
      <w:pPr>
        <w:ind w:left="851" w:hanging="851"/>
        <w:rPr>
          <w:b/>
          <w:bCs/>
          <w:sz w:val="18"/>
          <w:szCs w:val="18"/>
        </w:rPr>
      </w:pPr>
      <w:r w:rsidRPr="00871594">
        <w:rPr>
          <w:b/>
          <w:bCs/>
          <w:sz w:val="18"/>
          <w:szCs w:val="18"/>
        </w:rPr>
        <w:t>Shares in Kvika bank</w:t>
      </w:r>
      <w:r w:rsidR="00904037">
        <w:rPr>
          <w:b/>
          <w:bCs/>
          <w:sz w:val="18"/>
          <w:szCs w:val="18"/>
        </w:rPr>
        <w:t>i</w:t>
      </w:r>
      <w:r w:rsidRPr="00871594">
        <w:rPr>
          <w:b/>
          <w:bCs/>
          <w:sz w:val="18"/>
          <w:szCs w:val="18"/>
        </w:rPr>
        <w:t xml:space="preserve"> hf., whether direct ownership or through associated parties </w:t>
      </w:r>
    </w:p>
    <w:tbl>
      <w:tblPr>
        <w:tblStyle w:val="TableGrid"/>
        <w:tblW w:w="8789" w:type="dxa"/>
        <w:tblInd w:w="-147" w:type="dxa"/>
        <w:tblLook w:val="04A0" w:firstRow="1" w:lastRow="0" w:firstColumn="1" w:lastColumn="0" w:noHBand="0" w:noVBand="1"/>
      </w:tblPr>
      <w:tblGrid>
        <w:gridCol w:w="8789"/>
      </w:tblGrid>
      <w:tr w:rsidR="00280BCC" w:rsidRPr="00871594" w14:paraId="3D582FB3" w14:textId="77777777" w:rsidTr="00B94DF4">
        <w:trPr>
          <w:trHeight w:val="406"/>
        </w:trPr>
        <w:tc>
          <w:tcPr>
            <w:tcW w:w="8789" w:type="dxa"/>
          </w:tcPr>
          <w:p w14:paraId="32BFE32E" w14:textId="391F47F8" w:rsidR="00280BCC" w:rsidRPr="00871594" w:rsidRDefault="00280BCC" w:rsidP="00280BCC">
            <w:pPr>
              <w:pStyle w:val="Header"/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begin"/>
            </w:r>
            <w:r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Pr="00871594">
              <w:rPr>
                <w:sz w:val="18"/>
                <w:szCs w:val="18"/>
              </w:rPr>
              <w:fldChar w:fldCharType="separate"/>
            </w:r>
            <w:r w:rsidR="00600ECE" w:rsidRPr="00871594">
              <w:rPr>
                <w:sz w:val="18"/>
                <w:szCs w:val="18"/>
              </w:rPr>
              <w:fldChar w:fldCharType="begin"/>
            </w:r>
            <w:r w:rsidR="00600ECE"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="00600ECE" w:rsidRPr="00871594">
              <w:rPr>
                <w:sz w:val="18"/>
                <w:szCs w:val="18"/>
              </w:rPr>
              <w:fldChar w:fldCharType="separate"/>
            </w:r>
            <w:r w:rsidR="00600ECE" w:rsidRPr="00871594">
              <w:rPr>
                <w:sz w:val="18"/>
                <w:szCs w:val="18"/>
              </w:rPr>
              <w:t>[insert text]</w:t>
            </w:r>
            <w:r w:rsidR="00600ECE" w:rsidRPr="00871594">
              <w:rPr>
                <w:sz w:val="18"/>
                <w:szCs w:val="18"/>
              </w:rPr>
              <w:fldChar w:fldCharType="end"/>
            </w:r>
          </w:p>
          <w:p w14:paraId="067B2572" w14:textId="77777777" w:rsidR="00280BCC" w:rsidRPr="00871594" w:rsidRDefault="00280BCC" w:rsidP="00280BCC">
            <w:pPr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end"/>
            </w:r>
          </w:p>
        </w:tc>
      </w:tr>
    </w:tbl>
    <w:p w14:paraId="7B2AC316" w14:textId="77777777" w:rsidR="00280BCC" w:rsidRPr="00871594" w:rsidRDefault="00280BCC" w:rsidP="00280BCC">
      <w:pPr>
        <w:jc w:val="both"/>
        <w:rPr>
          <w:sz w:val="20"/>
          <w:szCs w:val="20"/>
        </w:rPr>
      </w:pPr>
    </w:p>
    <w:p w14:paraId="75158B1E" w14:textId="418FF535" w:rsidR="00241924" w:rsidRPr="00241924" w:rsidRDefault="00241924" w:rsidP="00241924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Explain whether there is an i</w:t>
      </w:r>
      <w:r w:rsidR="00280BCC" w:rsidRPr="00871594">
        <w:rPr>
          <w:b/>
          <w:bCs/>
          <w:sz w:val="18"/>
          <w:szCs w:val="18"/>
        </w:rPr>
        <w:t xml:space="preserve">nterest link </w:t>
      </w:r>
      <w:r>
        <w:rPr>
          <w:b/>
          <w:bCs/>
          <w:sz w:val="18"/>
          <w:szCs w:val="18"/>
        </w:rPr>
        <w:t>to the following parties, and if so, what they entail</w:t>
      </w:r>
      <w:r w:rsidR="00280BCC" w:rsidRPr="00871594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>:</w:t>
      </w:r>
    </w:p>
    <w:p w14:paraId="5686E73F" w14:textId="47165012" w:rsidR="00241924" w:rsidRPr="00372778" w:rsidRDefault="00241924" w:rsidP="00241924">
      <w:pPr>
        <w:pStyle w:val="ListParagraph"/>
        <w:numPr>
          <w:ilvl w:val="0"/>
          <w:numId w:val="1"/>
        </w:numPr>
        <w:spacing w:after="160" w:line="259" w:lineRule="auto"/>
        <w:ind w:right="-142"/>
        <w:jc w:val="both"/>
        <w:rPr>
          <w:b/>
          <w:bCs/>
          <w:sz w:val="20"/>
          <w:szCs w:val="20"/>
          <w:lang w:val="is-IS"/>
        </w:rPr>
      </w:pPr>
      <w:r>
        <w:rPr>
          <w:b/>
          <w:bCs/>
          <w:sz w:val="20"/>
          <w:szCs w:val="20"/>
        </w:rPr>
        <w:t xml:space="preserve">to Kvika </w:t>
      </w:r>
      <w:proofErr w:type="spellStart"/>
      <w:r>
        <w:rPr>
          <w:b/>
          <w:bCs/>
          <w:sz w:val="20"/>
          <w:szCs w:val="20"/>
        </w:rPr>
        <w:t>bank</w:t>
      </w:r>
      <w:r w:rsidR="00904037">
        <w:rPr>
          <w:b/>
          <w:bCs/>
          <w:sz w:val="20"/>
          <w:szCs w:val="20"/>
        </w:rPr>
        <w:t>i</w:t>
      </w:r>
      <w:r>
        <w:rPr>
          <w:b/>
          <w:bCs/>
          <w:sz w:val="20"/>
          <w:szCs w:val="20"/>
        </w:rPr>
        <w:t>´s</w:t>
      </w:r>
      <w:proofErr w:type="spellEnd"/>
      <w:r>
        <w:rPr>
          <w:b/>
          <w:bCs/>
          <w:sz w:val="20"/>
          <w:szCs w:val="20"/>
        </w:rPr>
        <w:t xml:space="preserve"> main clients: 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241924" w:rsidRPr="00934834" w14:paraId="1363C80C" w14:textId="77777777" w:rsidTr="00E95E1E">
        <w:trPr>
          <w:trHeight w:val="406"/>
        </w:trPr>
        <w:tc>
          <w:tcPr>
            <w:tcW w:w="9214" w:type="dxa"/>
          </w:tcPr>
          <w:p w14:paraId="106244B7" w14:textId="7B590468" w:rsidR="00241924" w:rsidRPr="00934834" w:rsidRDefault="00241924" w:rsidP="00E95E1E">
            <w:pPr>
              <w:pStyle w:val="Header"/>
              <w:ind w:right="-142"/>
              <w:rPr>
                <w:sz w:val="20"/>
                <w:szCs w:val="20"/>
              </w:rPr>
            </w:pPr>
            <w:r w:rsidRPr="00934834">
              <w:rPr>
                <w:rFonts w:eastAsiaTheme="minorHAnsi"/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  <w:lang w:val="is-IS"/>
              </w:rPr>
              <w:instrText xml:space="preserve"> AUTOTEXT  " Tómur"  \* MERGEFORMAT </w:instrText>
            </w:r>
            <w:r w:rsidRPr="00934834">
              <w:rPr>
                <w:rFonts w:eastAsiaTheme="minorHAnsi"/>
                <w:sz w:val="20"/>
                <w:szCs w:val="20"/>
              </w:rPr>
              <w:fldChar w:fldCharType="separate"/>
            </w:r>
            <w:r w:rsidR="00600ECE" w:rsidRPr="00871594">
              <w:rPr>
                <w:sz w:val="18"/>
                <w:szCs w:val="18"/>
              </w:rPr>
              <w:fldChar w:fldCharType="begin"/>
            </w:r>
            <w:r w:rsidR="00600ECE"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="00600ECE" w:rsidRPr="00871594">
              <w:rPr>
                <w:sz w:val="18"/>
                <w:szCs w:val="18"/>
              </w:rPr>
              <w:fldChar w:fldCharType="separate"/>
            </w:r>
            <w:r w:rsidR="00600ECE" w:rsidRPr="00871594">
              <w:rPr>
                <w:sz w:val="18"/>
                <w:szCs w:val="18"/>
              </w:rPr>
              <w:t>[insert text]</w:t>
            </w:r>
            <w:r w:rsidR="00600ECE" w:rsidRPr="00871594">
              <w:rPr>
                <w:sz w:val="18"/>
                <w:szCs w:val="18"/>
              </w:rPr>
              <w:fldChar w:fldCharType="end"/>
            </w:r>
          </w:p>
          <w:p w14:paraId="24F2D861" w14:textId="77777777" w:rsidR="00241924" w:rsidRPr="00934834" w:rsidRDefault="00241924" w:rsidP="00E95E1E">
            <w:pPr>
              <w:ind w:left="601" w:right="-142" w:hanging="601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75FE40C9" w14:textId="3E0AA512" w:rsidR="00241924" w:rsidRPr="003F4E65" w:rsidRDefault="00241924" w:rsidP="00241924">
      <w:pPr>
        <w:pStyle w:val="Header"/>
        <w:numPr>
          <w:ilvl w:val="0"/>
          <w:numId w:val="1"/>
        </w:numPr>
        <w:spacing w:before="240" w:after="120"/>
        <w:ind w:left="714" w:right="-142" w:hanging="35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to Kvika </w:t>
      </w:r>
      <w:proofErr w:type="spellStart"/>
      <w:r>
        <w:rPr>
          <w:b/>
          <w:bCs/>
          <w:sz w:val="20"/>
          <w:szCs w:val="20"/>
        </w:rPr>
        <w:t>bank</w:t>
      </w:r>
      <w:r w:rsidR="00904037">
        <w:rPr>
          <w:b/>
          <w:bCs/>
          <w:sz w:val="20"/>
          <w:szCs w:val="20"/>
        </w:rPr>
        <w:t>i</w:t>
      </w:r>
      <w:r>
        <w:rPr>
          <w:b/>
          <w:bCs/>
          <w:sz w:val="20"/>
          <w:szCs w:val="20"/>
        </w:rPr>
        <w:t>´s</w:t>
      </w:r>
      <w:proofErr w:type="spellEnd"/>
      <w:r>
        <w:rPr>
          <w:b/>
          <w:bCs/>
          <w:sz w:val="20"/>
          <w:szCs w:val="20"/>
        </w:rPr>
        <w:t xml:space="preserve"> competitors</w:t>
      </w:r>
      <w:r w:rsidRPr="003F4E65">
        <w:rPr>
          <w:b/>
          <w:bCs/>
          <w:sz w:val="20"/>
          <w:szCs w:val="20"/>
        </w:rPr>
        <w:t xml:space="preserve">: 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241924" w:rsidRPr="00934834" w14:paraId="5AEC662C" w14:textId="77777777" w:rsidTr="00E95E1E">
        <w:trPr>
          <w:trHeight w:val="406"/>
        </w:trPr>
        <w:tc>
          <w:tcPr>
            <w:tcW w:w="9214" w:type="dxa"/>
          </w:tcPr>
          <w:p w14:paraId="36084359" w14:textId="6EE7A71D" w:rsidR="00241924" w:rsidRPr="00934834" w:rsidRDefault="00241924" w:rsidP="00E95E1E">
            <w:pPr>
              <w:pStyle w:val="Header"/>
              <w:ind w:right="-142"/>
              <w:rPr>
                <w:sz w:val="20"/>
                <w:szCs w:val="20"/>
              </w:rPr>
            </w:pPr>
            <w:r w:rsidRPr="00934834">
              <w:rPr>
                <w:rFonts w:eastAsiaTheme="minorHAnsi"/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  <w:lang w:val="is-IS"/>
              </w:rPr>
              <w:instrText xml:space="preserve"> AUTOTEXT  " Tómur"  \* MERGEFORMAT </w:instrText>
            </w:r>
            <w:r w:rsidRPr="00934834">
              <w:rPr>
                <w:rFonts w:eastAsiaTheme="minorHAnsi"/>
                <w:sz w:val="20"/>
                <w:szCs w:val="20"/>
              </w:rPr>
              <w:fldChar w:fldCharType="separate"/>
            </w:r>
            <w:r w:rsidR="00600ECE" w:rsidRPr="00871594">
              <w:rPr>
                <w:sz w:val="18"/>
                <w:szCs w:val="18"/>
              </w:rPr>
              <w:fldChar w:fldCharType="begin"/>
            </w:r>
            <w:r w:rsidR="00600ECE"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="00600ECE" w:rsidRPr="00871594">
              <w:rPr>
                <w:sz w:val="18"/>
                <w:szCs w:val="18"/>
              </w:rPr>
              <w:fldChar w:fldCharType="separate"/>
            </w:r>
            <w:r w:rsidR="00600ECE" w:rsidRPr="00871594">
              <w:rPr>
                <w:sz w:val="18"/>
                <w:szCs w:val="18"/>
              </w:rPr>
              <w:t>[insert text]</w:t>
            </w:r>
            <w:r w:rsidR="00600ECE" w:rsidRPr="00871594">
              <w:rPr>
                <w:sz w:val="18"/>
                <w:szCs w:val="18"/>
              </w:rPr>
              <w:fldChar w:fldCharType="end"/>
            </w:r>
          </w:p>
          <w:p w14:paraId="760C8F8F" w14:textId="77777777" w:rsidR="00241924" w:rsidRPr="00934834" w:rsidRDefault="00241924" w:rsidP="00E95E1E">
            <w:pPr>
              <w:ind w:left="601" w:right="-142" w:hanging="601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3A187E53" w14:textId="77777777" w:rsidR="00241924" w:rsidRPr="003F4E65" w:rsidRDefault="00241924" w:rsidP="00241924">
      <w:pPr>
        <w:pStyle w:val="Header"/>
        <w:ind w:right="-142"/>
        <w:rPr>
          <w:b/>
          <w:bCs/>
          <w:sz w:val="20"/>
          <w:szCs w:val="20"/>
        </w:rPr>
      </w:pPr>
    </w:p>
    <w:p w14:paraId="58B315E9" w14:textId="396B77E9" w:rsidR="00241924" w:rsidRPr="003F4E65" w:rsidRDefault="00241924" w:rsidP="00241924">
      <w:pPr>
        <w:pStyle w:val="Header"/>
        <w:numPr>
          <w:ilvl w:val="0"/>
          <w:numId w:val="1"/>
        </w:numPr>
        <w:spacing w:after="120"/>
        <w:ind w:left="714" w:right="-142" w:hanging="35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to shareholders who control at least 10% of the total share capital or </w:t>
      </w:r>
      <w:r w:rsidRPr="00871594">
        <w:rPr>
          <w:b/>
          <w:bCs/>
          <w:sz w:val="18"/>
          <w:szCs w:val="18"/>
        </w:rPr>
        <w:t>weight of votes in Kvika bank</w:t>
      </w:r>
      <w:r w:rsidR="00904037">
        <w:rPr>
          <w:b/>
          <w:bCs/>
          <w:sz w:val="18"/>
          <w:szCs w:val="18"/>
        </w:rPr>
        <w:t>i</w:t>
      </w:r>
      <w:r w:rsidRPr="00871594">
        <w:rPr>
          <w:b/>
          <w:bCs/>
          <w:sz w:val="18"/>
          <w:szCs w:val="18"/>
        </w:rPr>
        <w:t xml:space="preserve"> hf., alone or in co-operation with related parties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241924" w:rsidRPr="00934834" w14:paraId="1111BB95" w14:textId="77777777" w:rsidTr="00E95E1E">
        <w:trPr>
          <w:trHeight w:val="406"/>
        </w:trPr>
        <w:tc>
          <w:tcPr>
            <w:tcW w:w="9214" w:type="dxa"/>
          </w:tcPr>
          <w:p w14:paraId="695C6ABA" w14:textId="4643677D" w:rsidR="00241924" w:rsidRPr="00934834" w:rsidRDefault="00241924" w:rsidP="00E95E1E">
            <w:pPr>
              <w:pStyle w:val="Header"/>
              <w:ind w:right="-142"/>
              <w:rPr>
                <w:sz w:val="20"/>
                <w:szCs w:val="20"/>
              </w:rPr>
            </w:pPr>
            <w:r w:rsidRPr="00934834">
              <w:rPr>
                <w:rFonts w:eastAsiaTheme="minorHAnsi"/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  <w:lang w:val="is-IS"/>
              </w:rPr>
              <w:instrText xml:space="preserve"> AUTOTEXT  " Tómur"  \* MERGEFORMAT </w:instrText>
            </w:r>
            <w:r w:rsidRPr="00934834">
              <w:rPr>
                <w:rFonts w:eastAsiaTheme="minorHAnsi"/>
                <w:sz w:val="20"/>
                <w:szCs w:val="20"/>
              </w:rPr>
              <w:fldChar w:fldCharType="separate"/>
            </w:r>
            <w:r w:rsidR="00C808D7" w:rsidRPr="00871594">
              <w:rPr>
                <w:sz w:val="18"/>
                <w:szCs w:val="18"/>
              </w:rPr>
              <w:fldChar w:fldCharType="begin"/>
            </w:r>
            <w:r w:rsidR="00C808D7"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="00C808D7" w:rsidRPr="00871594">
              <w:rPr>
                <w:sz w:val="18"/>
                <w:szCs w:val="18"/>
              </w:rPr>
              <w:fldChar w:fldCharType="separate"/>
            </w:r>
            <w:r w:rsidR="00C808D7" w:rsidRPr="00871594">
              <w:rPr>
                <w:sz w:val="18"/>
                <w:szCs w:val="18"/>
              </w:rPr>
              <w:t>[insert text]</w:t>
            </w:r>
            <w:r w:rsidR="00C808D7" w:rsidRPr="00871594">
              <w:rPr>
                <w:sz w:val="18"/>
                <w:szCs w:val="18"/>
              </w:rPr>
              <w:fldChar w:fldCharType="end"/>
            </w:r>
          </w:p>
          <w:p w14:paraId="19774EAB" w14:textId="77777777" w:rsidR="00241924" w:rsidRPr="00934834" w:rsidRDefault="00241924" w:rsidP="00E95E1E">
            <w:pPr>
              <w:ind w:left="601" w:right="-142" w:hanging="601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70560537" w14:textId="77777777" w:rsidR="00241924" w:rsidRPr="00372778" w:rsidRDefault="00241924" w:rsidP="00241924"/>
    <w:p w14:paraId="3C342AB5" w14:textId="77777777" w:rsidR="00280BCC" w:rsidRPr="00871594" w:rsidRDefault="00280BCC" w:rsidP="00280BCC">
      <w:pPr>
        <w:ind w:left="851" w:hanging="851"/>
        <w:rPr>
          <w:sz w:val="18"/>
          <w:szCs w:val="18"/>
        </w:rPr>
      </w:pPr>
    </w:p>
    <w:p w14:paraId="385742F0" w14:textId="6AE3ED59" w:rsidR="00280BCC" w:rsidRPr="00871594" w:rsidRDefault="00280BCC" w:rsidP="00280BCC">
      <w:pPr>
        <w:ind w:left="851" w:hanging="851"/>
        <w:rPr>
          <w:b/>
          <w:bCs/>
          <w:sz w:val="18"/>
          <w:szCs w:val="18"/>
        </w:rPr>
      </w:pPr>
      <w:r w:rsidRPr="00871594">
        <w:rPr>
          <w:b/>
          <w:bCs/>
          <w:sz w:val="18"/>
          <w:szCs w:val="18"/>
        </w:rPr>
        <w:t>Other relevant connections with Kvika bank</w:t>
      </w:r>
      <w:r w:rsidR="00904037">
        <w:rPr>
          <w:b/>
          <w:bCs/>
          <w:sz w:val="18"/>
          <w:szCs w:val="18"/>
        </w:rPr>
        <w:t>i</w:t>
      </w:r>
      <w:r w:rsidRPr="00871594">
        <w:rPr>
          <w:b/>
          <w:bCs/>
          <w:sz w:val="18"/>
          <w:szCs w:val="18"/>
        </w:rPr>
        <w:t xml:space="preserve"> hf., if applicable </w:t>
      </w:r>
    </w:p>
    <w:tbl>
      <w:tblPr>
        <w:tblStyle w:val="TableGrid"/>
        <w:tblW w:w="8789" w:type="dxa"/>
        <w:tblInd w:w="-147" w:type="dxa"/>
        <w:tblLook w:val="04A0" w:firstRow="1" w:lastRow="0" w:firstColumn="1" w:lastColumn="0" w:noHBand="0" w:noVBand="1"/>
      </w:tblPr>
      <w:tblGrid>
        <w:gridCol w:w="8789"/>
      </w:tblGrid>
      <w:tr w:rsidR="00280BCC" w:rsidRPr="00871594" w14:paraId="17EED971" w14:textId="77777777" w:rsidTr="00B94DF4">
        <w:trPr>
          <w:trHeight w:val="406"/>
        </w:trPr>
        <w:tc>
          <w:tcPr>
            <w:tcW w:w="8789" w:type="dxa"/>
          </w:tcPr>
          <w:p w14:paraId="06AFBB38" w14:textId="17A37C61" w:rsidR="00280BCC" w:rsidRPr="00871594" w:rsidRDefault="00280BCC" w:rsidP="00280BCC">
            <w:pPr>
              <w:pStyle w:val="Header"/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begin"/>
            </w:r>
            <w:r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Pr="00871594">
              <w:rPr>
                <w:sz w:val="18"/>
                <w:szCs w:val="18"/>
              </w:rPr>
              <w:fldChar w:fldCharType="separate"/>
            </w:r>
            <w:r w:rsidR="00C808D7" w:rsidRPr="00871594">
              <w:rPr>
                <w:sz w:val="18"/>
                <w:szCs w:val="18"/>
              </w:rPr>
              <w:fldChar w:fldCharType="begin"/>
            </w:r>
            <w:r w:rsidR="00C808D7" w:rsidRPr="00871594">
              <w:rPr>
                <w:sz w:val="18"/>
                <w:szCs w:val="18"/>
              </w:rPr>
              <w:instrText xml:space="preserve"> AUTOTEXT  " Tómur"  \* MERGEFORMAT </w:instrText>
            </w:r>
            <w:r w:rsidR="00C808D7" w:rsidRPr="00871594">
              <w:rPr>
                <w:sz w:val="18"/>
                <w:szCs w:val="18"/>
              </w:rPr>
              <w:fldChar w:fldCharType="separate"/>
            </w:r>
            <w:r w:rsidR="00C808D7" w:rsidRPr="00871594">
              <w:rPr>
                <w:sz w:val="18"/>
                <w:szCs w:val="18"/>
              </w:rPr>
              <w:t>[insert text]</w:t>
            </w:r>
            <w:r w:rsidR="00C808D7" w:rsidRPr="00871594">
              <w:rPr>
                <w:sz w:val="18"/>
                <w:szCs w:val="18"/>
              </w:rPr>
              <w:fldChar w:fldCharType="end"/>
            </w:r>
          </w:p>
          <w:p w14:paraId="1EAE1881" w14:textId="77777777" w:rsidR="00280BCC" w:rsidRPr="00871594" w:rsidRDefault="00280BCC" w:rsidP="00280BCC">
            <w:pPr>
              <w:ind w:left="851" w:hanging="851"/>
              <w:rPr>
                <w:sz w:val="18"/>
                <w:szCs w:val="18"/>
              </w:rPr>
            </w:pPr>
            <w:r w:rsidRPr="00871594">
              <w:rPr>
                <w:sz w:val="18"/>
                <w:szCs w:val="18"/>
              </w:rPr>
              <w:fldChar w:fldCharType="end"/>
            </w:r>
          </w:p>
        </w:tc>
      </w:tr>
    </w:tbl>
    <w:p w14:paraId="51E416C8" w14:textId="77777777" w:rsidR="00280BCC" w:rsidRPr="00871594" w:rsidRDefault="00280BCC" w:rsidP="00280BCC">
      <w:pPr>
        <w:ind w:right="-708"/>
      </w:pPr>
    </w:p>
    <w:p w14:paraId="7EFC3C93" w14:textId="77777777" w:rsidR="00280BCC" w:rsidRPr="00871594" w:rsidRDefault="00280BCC" w:rsidP="00280BCC">
      <w:pPr>
        <w:ind w:right="-708"/>
        <w:rPr>
          <w:sz w:val="20"/>
          <w:szCs w:val="20"/>
        </w:rPr>
      </w:pPr>
    </w:p>
    <w:p w14:paraId="2DACCE36" w14:textId="77777777" w:rsidR="00280BCC" w:rsidRPr="00871594" w:rsidRDefault="00280BCC" w:rsidP="00280BCC">
      <w:pPr>
        <w:ind w:right="-708"/>
        <w:rPr>
          <w:sz w:val="20"/>
          <w:szCs w:val="20"/>
        </w:rPr>
      </w:pPr>
      <w:r>
        <w:rPr>
          <w:sz w:val="20"/>
          <w:szCs w:val="20"/>
        </w:rPr>
        <w:t xml:space="preserve">Please send this notice to </w:t>
      </w:r>
      <w:r w:rsidRPr="00C75743">
        <w:rPr>
          <w:color w:val="79623D"/>
          <w:sz w:val="20"/>
          <w:szCs w:val="20"/>
        </w:rPr>
        <w:t>hluthafar@kvika.is</w:t>
      </w:r>
    </w:p>
    <w:sectPr w:rsidR="00280BCC" w:rsidRPr="00871594" w:rsidSect="00280BCC">
      <w:headerReference w:type="default" r:id="rId10"/>
      <w:pgSz w:w="11906" w:h="16838"/>
      <w:pgMar w:top="1417" w:right="17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8638D" w14:textId="77777777" w:rsidR="00280BCC" w:rsidRDefault="00280BCC" w:rsidP="00052D43">
      <w:r>
        <w:separator/>
      </w:r>
    </w:p>
  </w:endnote>
  <w:endnote w:type="continuationSeparator" w:id="0">
    <w:p w14:paraId="6F9F2CEB" w14:textId="77777777" w:rsidR="00280BCC" w:rsidRDefault="00280BCC" w:rsidP="00052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D3247" w14:textId="77777777" w:rsidR="00280BCC" w:rsidRDefault="00280BCC" w:rsidP="00052D43">
      <w:r>
        <w:separator/>
      </w:r>
    </w:p>
  </w:footnote>
  <w:footnote w:type="continuationSeparator" w:id="0">
    <w:p w14:paraId="2E9576CB" w14:textId="77777777" w:rsidR="00280BCC" w:rsidRDefault="00280BCC" w:rsidP="00052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F4628" w14:textId="77777777" w:rsidR="00052D43" w:rsidRDefault="00052D43" w:rsidP="00052D43">
    <w:pPr>
      <w:pStyle w:val="Header"/>
      <w:jc w:val="right"/>
    </w:pPr>
    <w:r>
      <w:rPr>
        <w:noProof/>
        <w:lang w:eastAsia="is-IS"/>
      </w:rPr>
      <w:drawing>
        <wp:inline distT="0" distB="0" distL="0" distR="0" wp14:anchorId="2812045E" wp14:editId="563E5F7E">
          <wp:extent cx="1063255" cy="415481"/>
          <wp:effectExtent l="0" t="0" r="3810" b="3810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vika_merki_Liggjandi_Gull_x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746" cy="4238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66590B"/>
    <w:multiLevelType w:val="hybridMultilevel"/>
    <w:tmpl w:val="4BB02AFA"/>
    <w:lvl w:ilvl="0" w:tplc="FC28331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BCC"/>
    <w:rsid w:val="00033023"/>
    <w:rsid w:val="00052D43"/>
    <w:rsid w:val="0009481B"/>
    <w:rsid w:val="000D57CD"/>
    <w:rsid w:val="00241924"/>
    <w:rsid w:val="00280BCC"/>
    <w:rsid w:val="00306966"/>
    <w:rsid w:val="003136D2"/>
    <w:rsid w:val="00443E28"/>
    <w:rsid w:val="00600ECE"/>
    <w:rsid w:val="00766B14"/>
    <w:rsid w:val="0087131E"/>
    <w:rsid w:val="00904037"/>
    <w:rsid w:val="00A415B3"/>
    <w:rsid w:val="00B94DF4"/>
    <w:rsid w:val="00BD4327"/>
    <w:rsid w:val="00C75743"/>
    <w:rsid w:val="00C808D7"/>
    <w:rsid w:val="00D86B92"/>
    <w:rsid w:val="00DE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EE50614"/>
  <w15:chartTrackingRefBased/>
  <w15:docId w15:val="{DAF3E1F4-9C7B-47F9-A7F0-3F5399815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BCC"/>
    <w:pPr>
      <w:spacing w:after="0" w:line="240" w:lineRule="auto"/>
    </w:pPr>
    <w:rPr>
      <w:rFonts w:ascii="Times New Roman" w:eastAsiaTheme="minorEastAsia" w:hAnsi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2D43"/>
    <w:pPr>
      <w:keepNext/>
      <w:keepLines/>
      <w:spacing w:before="240"/>
      <w:outlineLvl w:val="0"/>
    </w:pPr>
    <w:rPr>
      <w:rFonts w:eastAsiaTheme="majorEastAsia" w:cstheme="majorBidi"/>
      <w:color w:val="AB824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2D43"/>
    <w:pPr>
      <w:keepNext/>
      <w:keepLines/>
      <w:spacing w:before="40"/>
      <w:outlineLvl w:val="1"/>
    </w:pPr>
    <w:rPr>
      <w:rFonts w:eastAsiaTheme="majorEastAsia" w:cstheme="majorBidi"/>
      <w:color w:val="AB824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B14"/>
    <w:pPr>
      <w:keepNext/>
      <w:keepLines/>
      <w:spacing w:before="40"/>
      <w:outlineLvl w:val="2"/>
    </w:pPr>
    <w:rPr>
      <w:rFonts w:eastAsiaTheme="majorEastAsia" w:cstheme="majorBidi"/>
      <w:color w:val="50412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2D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D43"/>
  </w:style>
  <w:style w:type="paragraph" w:styleId="Footer">
    <w:name w:val="footer"/>
    <w:basedOn w:val="Normal"/>
    <w:link w:val="FooterChar"/>
    <w:uiPriority w:val="99"/>
    <w:unhideWhenUsed/>
    <w:rsid w:val="00052D4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D43"/>
  </w:style>
  <w:style w:type="paragraph" w:styleId="NoSpacing">
    <w:name w:val="No Spacing"/>
    <w:uiPriority w:val="1"/>
    <w:qFormat/>
    <w:rsid w:val="00052D43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52D43"/>
    <w:rPr>
      <w:rFonts w:ascii="Times New Roman" w:eastAsiaTheme="majorEastAsia" w:hAnsi="Times New Roman" w:cstheme="majorBidi"/>
      <w:color w:val="AB824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52D43"/>
    <w:rPr>
      <w:rFonts w:ascii="Times New Roman" w:eastAsiaTheme="majorEastAsia" w:hAnsi="Times New Roman" w:cstheme="majorBidi"/>
      <w:color w:val="AB8246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52D43"/>
    <w:pPr>
      <w:contextualSpacing/>
    </w:pPr>
    <w:rPr>
      <w:rFonts w:eastAsiaTheme="majorEastAsia" w:cstheme="majorBidi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D43"/>
    <w:rPr>
      <w:rFonts w:ascii="Times New Roman" w:eastAsiaTheme="majorEastAsia" w:hAnsi="Times New Roman" w:cstheme="majorBidi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D43"/>
    <w:pPr>
      <w:numPr>
        <w:ilvl w:val="1"/>
      </w:numPr>
    </w:pPr>
    <w:rPr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52D43"/>
    <w:rPr>
      <w:rFonts w:ascii="Times New Roman" w:eastAsiaTheme="minorEastAsia" w:hAnsi="Times New Roman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052D43"/>
    <w:rPr>
      <w:rFonts w:ascii="Times New Roman" w:hAnsi="Times New Roman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052D43"/>
    <w:rPr>
      <w:rFonts w:ascii="Times New Roman" w:hAnsi="Times New Roman"/>
      <w:i/>
      <w:iCs/>
    </w:rPr>
  </w:style>
  <w:style w:type="character" w:styleId="Strong">
    <w:name w:val="Strong"/>
    <w:basedOn w:val="DefaultParagraphFont"/>
    <w:uiPriority w:val="22"/>
    <w:qFormat/>
    <w:rsid w:val="00052D43"/>
    <w:rPr>
      <w:rFonts w:ascii="Times New Roman" w:hAnsi="Times New Roman"/>
      <w:b/>
      <w:bCs/>
    </w:rPr>
  </w:style>
  <w:style w:type="character" w:styleId="SubtleReference">
    <w:name w:val="Subtle Reference"/>
    <w:basedOn w:val="DefaultParagraphFont"/>
    <w:uiPriority w:val="31"/>
    <w:qFormat/>
    <w:rsid w:val="00052D43"/>
    <w:rPr>
      <w:rFonts w:ascii="Times New Roman" w:hAnsi="Times New Roman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052D43"/>
    <w:rPr>
      <w:rFonts w:ascii="Times New Roman" w:hAnsi="Times New Roman"/>
      <w:b/>
      <w:bCs/>
      <w:smallCaps/>
      <w:color w:val="AB8246"/>
      <w:spacing w:val="5"/>
    </w:rPr>
  </w:style>
  <w:style w:type="character" w:styleId="BookTitle">
    <w:name w:val="Book Title"/>
    <w:basedOn w:val="DefaultParagraphFont"/>
    <w:uiPriority w:val="33"/>
    <w:qFormat/>
    <w:rsid w:val="00052D43"/>
    <w:rPr>
      <w:rFonts w:ascii="Times New Roman" w:hAnsi="Times New Roman"/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052D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2D43"/>
    <w:rPr>
      <w:i/>
      <w:iCs/>
      <w:color w:val="AB824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D43"/>
    <w:pPr>
      <w:pBdr>
        <w:top w:val="single" w:sz="4" w:space="10" w:color="AB8246"/>
        <w:bottom w:val="single" w:sz="4" w:space="10" w:color="AB8246"/>
      </w:pBdr>
      <w:spacing w:before="360" w:after="360"/>
      <w:ind w:left="864" w:right="864"/>
      <w:jc w:val="center"/>
    </w:pPr>
    <w:rPr>
      <w:i/>
      <w:iCs/>
      <w:color w:val="AB824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D43"/>
    <w:rPr>
      <w:rFonts w:ascii="Times New Roman" w:hAnsi="Times New Roman"/>
      <w:i/>
      <w:iCs/>
      <w:color w:val="AB8246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B14"/>
    <w:rPr>
      <w:rFonts w:ascii="Times New Roman" w:eastAsiaTheme="majorEastAsia" w:hAnsi="Times New Roman" w:cstheme="majorBidi"/>
      <w:color w:val="504128" w:themeColor="accent1" w:themeShade="7F"/>
      <w:sz w:val="24"/>
      <w:szCs w:val="24"/>
    </w:rPr>
  </w:style>
  <w:style w:type="table" w:styleId="TableGrid">
    <w:name w:val="Table Grid"/>
    <w:basedOn w:val="TableNormal"/>
    <w:uiPriority w:val="59"/>
    <w:rsid w:val="00280BCC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69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966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nneyf\AppData\Roaming\Microsoft\Templates\Skjalasni&#240;m&#225;t\Sni&#240;m&#225;t_Autt_me&#240;_L&#243;g&#243;.dotx" TargetMode="External"/></Relationships>
</file>

<file path=word/theme/theme1.xml><?xml version="1.0" encoding="utf-8"?>
<a:theme xmlns:a="http://schemas.openxmlformats.org/drawingml/2006/main" name="Kvika">
  <a:themeElements>
    <a:clrScheme name="MPS - dökkur">
      <a:dk1>
        <a:srgbClr val="000000"/>
      </a:dk1>
      <a:lt1>
        <a:srgbClr val="FFFFFF"/>
      </a:lt1>
      <a:dk2>
        <a:srgbClr val="404040"/>
      </a:dk2>
      <a:lt2>
        <a:srgbClr val="B4B4B4"/>
      </a:lt2>
      <a:accent1>
        <a:srgbClr val="A28352"/>
      </a:accent1>
      <a:accent2>
        <a:srgbClr val="FFFFFF"/>
      </a:accent2>
      <a:accent3>
        <a:srgbClr val="404040"/>
      </a:accent3>
      <a:accent4>
        <a:srgbClr val="B4B4B4"/>
      </a:accent4>
      <a:accent5>
        <a:srgbClr val="592D48"/>
      </a:accent5>
      <a:accent6>
        <a:srgbClr val="A8BAC6"/>
      </a:accent6>
      <a:hlink>
        <a:srgbClr val="A28352"/>
      </a:hlink>
      <a:folHlink>
        <a:srgbClr val="A8BAC6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Kvika" id="{8C7B8053-4A89-4DFC-814F-0AFADA2F5DD3}" vid="{CCB437E7-BD4B-4A7E-B125-0D242540667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AD47E67AE2FF4F8B3C7CE598FDE8A8" ma:contentTypeVersion="13" ma:contentTypeDescription="Create a new document." ma:contentTypeScope="" ma:versionID="d19ec8fb4a1b88bf71d22a69ba3f9003">
  <xsd:schema xmlns:xsd="http://www.w3.org/2001/XMLSchema" xmlns:xs="http://www.w3.org/2001/XMLSchema" xmlns:p="http://schemas.microsoft.com/office/2006/metadata/properties" xmlns:ns2="5178bcdd-d9f2-4e06-93f7-22717ccf4c35" xmlns:ns3="7318c67a-32b4-40c9-8f6d-4a7719e3673a" targetNamespace="http://schemas.microsoft.com/office/2006/metadata/properties" ma:root="true" ma:fieldsID="d83c66082d7b0d8b8ab9d2119d2394d0" ns2:_="" ns3:_="">
    <xsd:import namespace="5178bcdd-d9f2-4e06-93f7-22717ccf4c35"/>
    <xsd:import namespace="7318c67a-32b4-40c9-8f6d-4a7719e367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8bcdd-d9f2-4e06-93f7-22717ccf4c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18c67a-32b4-40c9-8f6d-4a7719e367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E5FE90-455E-47FD-93AB-76599D9D7A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78bcdd-d9f2-4e06-93f7-22717ccf4c35"/>
    <ds:schemaRef ds:uri="7318c67a-32b4-40c9-8f6d-4a7719e36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9D9D3B-A508-4106-9C5A-868453FEEEAF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b49db776-953c-49db-b128-e24a4c285d77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8E920E3-F048-4248-B025-004290B875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Sniðmát_Autt_með_Lógó</Template>
  <TotalTime>3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Fanney Finnsdóttir</dc:creator>
  <cp:keywords/>
  <dc:description/>
  <cp:lastModifiedBy>Lilja Jensen</cp:lastModifiedBy>
  <cp:revision>5</cp:revision>
  <dcterms:created xsi:type="dcterms:W3CDTF">2021-08-16T20:34:00Z</dcterms:created>
  <dcterms:modified xsi:type="dcterms:W3CDTF">2021-08-17T15:39:00Z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0x0101007BAD47E67AE2FF4F8B3C7CE598FDE8A8</vt:lpwstr>
  </property>
</Properties>
</file>