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AFA9E" w14:textId="77777777" w:rsidR="000D4E49" w:rsidRPr="00C45C84" w:rsidRDefault="000D4E49" w:rsidP="00C45C84">
      <w:pPr>
        <w:pStyle w:val="Heading1"/>
        <w:ind w:left="-567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45C84">
        <w:rPr>
          <w:b/>
          <w:bCs/>
          <w:sz w:val="28"/>
          <w:szCs w:val="28"/>
        </w:rPr>
        <w:t>Framboð til stjórnar Kviku banka hf.</w:t>
      </w:r>
    </w:p>
    <w:p w14:paraId="108D7125" w14:textId="77777777" w:rsidR="000D4E49" w:rsidRPr="00C45C84" w:rsidRDefault="000D4E49" w:rsidP="000D4E49">
      <w:pPr>
        <w:rPr>
          <w:sz w:val="22"/>
          <w:szCs w:val="22"/>
        </w:rPr>
      </w:pPr>
    </w:p>
    <w:tbl>
      <w:tblPr>
        <w:tblStyle w:val="TableGrid"/>
        <w:tblW w:w="8931" w:type="dxa"/>
        <w:tblInd w:w="-284" w:type="dxa"/>
        <w:tblLook w:val="04A0" w:firstRow="1" w:lastRow="0" w:firstColumn="1" w:lastColumn="0" w:noHBand="0" w:noVBand="1"/>
      </w:tblPr>
      <w:tblGrid>
        <w:gridCol w:w="1986"/>
        <w:gridCol w:w="6945"/>
      </w:tblGrid>
      <w:tr w:rsidR="000D4E49" w:rsidRPr="00C45C84" w14:paraId="78936641" w14:textId="77777777" w:rsidTr="000D4E49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D3A41BB" w14:textId="77777777" w:rsidR="000D4E49" w:rsidRPr="00C45C84" w:rsidRDefault="000D4E49" w:rsidP="000D4E49">
            <w:pPr>
              <w:spacing w:after="120"/>
              <w:ind w:left="601" w:hanging="601"/>
              <w:rPr>
                <w:b/>
                <w:bCs/>
                <w:sz w:val="22"/>
                <w:szCs w:val="22"/>
                <w:lang w:val="is-IS"/>
              </w:rPr>
            </w:pPr>
            <w:r w:rsidRPr="00C45C84">
              <w:rPr>
                <w:b/>
                <w:bCs/>
                <w:sz w:val="22"/>
                <w:szCs w:val="22"/>
                <w:lang w:val="is-IS"/>
              </w:rPr>
              <w:t>Nafn:</w:t>
            </w:r>
          </w:p>
        </w:tc>
        <w:tc>
          <w:tcPr>
            <w:tcW w:w="6945" w:type="dxa"/>
            <w:tcBorders>
              <w:top w:val="nil"/>
              <w:left w:val="nil"/>
              <w:right w:val="nil"/>
            </w:tcBorders>
          </w:tcPr>
          <w:p w14:paraId="5EF859A1" w14:textId="77777777" w:rsidR="000D4E49" w:rsidRPr="00C45C84" w:rsidRDefault="00C45C84" w:rsidP="000D4E49">
            <w:pPr>
              <w:pStyle w:val="Header"/>
              <w:spacing w:after="120"/>
              <w:ind w:left="601" w:hanging="601"/>
              <w:rPr>
                <w:sz w:val="22"/>
                <w:szCs w:val="20"/>
              </w:rPr>
            </w:pPr>
            <w:r w:rsidRPr="00C45C84">
              <w:rPr>
                <w:sz w:val="22"/>
                <w:szCs w:val="20"/>
              </w:rPr>
              <w:fldChar w:fldCharType="begin"/>
            </w:r>
            <w:r w:rsidRPr="00C45C84">
              <w:rPr>
                <w:sz w:val="22"/>
                <w:szCs w:val="20"/>
              </w:rPr>
              <w:instrText xml:space="preserve"> AUTOTEXT  " Tómur"  \* MERGEFORMAT </w:instrText>
            </w:r>
            <w:r w:rsidRPr="00C45C84">
              <w:rPr>
                <w:sz w:val="22"/>
                <w:szCs w:val="20"/>
              </w:rPr>
              <w:fldChar w:fldCharType="separate"/>
            </w:r>
            <w:sdt>
              <w:sdtPr>
                <w:rPr>
                  <w:sz w:val="22"/>
                  <w:szCs w:val="20"/>
                </w:rPr>
                <w:id w:val="677936850"/>
                <w:placeholder>
                  <w:docPart w:val="3F1F41FEDC7C427996C267A2211E1484"/>
                </w:placeholder>
                <w:temporary/>
                <w:showingPlcHdr/>
                <w15:appearance w15:val="hidden"/>
              </w:sdtPr>
              <w:sdtEndPr/>
              <w:sdtContent>
                <w:r w:rsidR="000D4E49" w:rsidRPr="00C45C84">
                  <w:rPr>
                    <w:sz w:val="22"/>
                    <w:szCs w:val="20"/>
                  </w:rPr>
                  <w:t>[Sláðu inn hér]</w:t>
                </w:r>
              </w:sdtContent>
            </w:sdt>
            <w:r w:rsidRPr="00C45C84">
              <w:rPr>
                <w:sz w:val="22"/>
                <w:szCs w:val="20"/>
              </w:rPr>
              <w:fldChar w:fldCharType="end"/>
            </w:r>
          </w:p>
        </w:tc>
      </w:tr>
      <w:tr w:rsidR="000D4E49" w:rsidRPr="00C45C84" w14:paraId="0A7B464A" w14:textId="77777777" w:rsidTr="000D4E49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49C6B39D" w14:textId="77777777" w:rsidR="000D4E49" w:rsidRPr="00C45C84" w:rsidRDefault="000D4E49" w:rsidP="000D4E49">
            <w:pPr>
              <w:spacing w:after="120"/>
              <w:ind w:left="601" w:hanging="601"/>
              <w:rPr>
                <w:b/>
                <w:bCs/>
                <w:sz w:val="22"/>
                <w:szCs w:val="22"/>
                <w:lang w:val="is-IS"/>
              </w:rPr>
            </w:pPr>
            <w:r w:rsidRPr="00C45C84">
              <w:rPr>
                <w:b/>
                <w:bCs/>
                <w:sz w:val="22"/>
                <w:szCs w:val="22"/>
                <w:lang w:val="is-IS"/>
              </w:rPr>
              <w:t>Kennitala: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66E56C5E" w14:textId="77777777" w:rsidR="000D4E49" w:rsidRPr="00C45C84" w:rsidRDefault="000D4E49" w:rsidP="000D4E49">
            <w:pPr>
              <w:spacing w:after="120"/>
              <w:ind w:left="601" w:hanging="601"/>
              <w:rPr>
                <w:sz w:val="22"/>
                <w:szCs w:val="22"/>
                <w:lang w:val="is-IS"/>
              </w:rPr>
            </w:pPr>
            <w:r w:rsidRPr="00C45C84">
              <w:rPr>
                <w:sz w:val="22"/>
                <w:szCs w:val="22"/>
                <w:lang w:val="is-IS"/>
              </w:rPr>
              <w:fldChar w:fldCharType="begin"/>
            </w:r>
            <w:r w:rsidRPr="00C45C84">
              <w:rPr>
                <w:sz w:val="22"/>
                <w:szCs w:val="22"/>
                <w:lang w:val="is-IS"/>
              </w:rPr>
              <w:instrText xml:space="preserve"> AUTOTEXT  " Tómur"  \* MERGEFORMAT </w:instrText>
            </w:r>
            <w:r w:rsidRPr="00C45C84">
              <w:rPr>
                <w:sz w:val="22"/>
                <w:szCs w:val="22"/>
                <w:lang w:val="is-IS"/>
              </w:rPr>
              <w:fldChar w:fldCharType="separate"/>
            </w:r>
            <w:sdt>
              <w:sdtPr>
                <w:rPr>
                  <w:sz w:val="22"/>
                  <w:szCs w:val="22"/>
                </w:rPr>
                <w:id w:val="800424409"/>
                <w:placeholder>
                  <w:docPart w:val="19E632598CAE4582B464001D7CEB9D63"/>
                </w:placeholder>
                <w:temporary/>
                <w:showingPlcHdr/>
                <w15:appearance w15:val="hidden"/>
              </w:sdtPr>
              <w:sdtEndPr/>
              <w:sdtContent>
                <w:r w:rsidRPr="00C45C84">
                  <w:rPr>
                    <w:sz w:val="22"/>
                    <w:szCs w:val="22"/>
                    <w:lang w:val="is-IS"/>
                  </w:rPr>
                  <w:t>[Sláðu inn hér]</w:t>
                </w:r>
              </w:sdtContent>
            </w:sdt>
            <w:r w:rsidRPr="00C45C84">
              <w:rPr>
                <w:sz w:val="22"/>
                <w:szCs w:val="22"/>
                <w:lang w:val="is-IS"/>
              </w:rPr>
              <w:fldChar w:fldCharType="end"/>
            </w:r>
          </w:p>
        </w:tc>
      </w:tr>
      <w:tr w:rsidR="000D4E49" w:rsidRPr="00C45C84" w14:paraId="681BB6B6" w14:textId="77777777" w:rsidTr="000D4E49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6444D31" w14:textId="77777777" w:rsidR="000D4E49" w:rsidRPr="00C45C84" w:rsidRDefault="000D4E49" w:rsidP="000D4E49">
            <w:pPr>
              <w:spacing w:after="120"/>
              <w:ind w:left="601" w:hanging="601"/>
              <w:rPr>
                <w:b/>
                <w:bCs/>
                <w:sz w:val="22"/>
                <w:szCs w:val="22"/>
                <w:lang w:val="is-IS"/>
              </w:rPr>
            </w:pPr>
            <w:r w:rsidRPr="00C45C84">
              <w:rPr>
                <w:b/>
                <w:bCs/>
                <w:sz w:val="22"/>
                <w:szCs w:val="22"/>
                <w:lang w:val="is-IS"/>
              </w:rPr>
              <w:t>Heimilisfang: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75520F23" w14:textId="77777777" w:rsidR="000D4E49" w:rsidRPr="00C45C84" w:rsidRDefault="000D4E49" w:rsidP="000D4E49">
            <w:pPr>
              <w:spacing w:after="120"/>
              <w:ind w:left="601" w:hanging="601"/>
              <w:rPr>
                <w:sz w:val="22"/>
                <w:szCs w:val="22"/>
                <w:lang w:val="is-IS"/>
              </w:rPr>
            </w:pPr>
            <w:r w:rsidRPr="00C45C84">
              <w:rPr>
                <w:sz w:val="22"/>
                <w:szCs w:val="22"/>
                <w:lang w:val="is-IS"/>
              </w:rPr>
              <w:fldChar w:fldCharType="begin"/>
            </w:r>
            <w:r w:rsidRPr="00C45C84">
              <w:rPr>
                <w:sz w:val="22"/>
                <w:szCs w:val="22"/>
                <w:lang w:val="is-IS"/>
              </w:rPr>
              <w:instrText xml:space="preserve"> AUTOTEXT  " Tómur"  \* MERGEFORMAT </w:instrText>
            </w:r>
            <w:r w:rsidRPr="00C45C84">
              <w:rPr>
                <w:sz w:val="22"/>
                <w:szCs w:val="22"/>
                <w:lang w:val="is-IS"/>
              </w:rPr>
              <w:fldChar w:fldCharType="separate"/>
            </w:r>
            <w:sdt>
              <w:sdtPr>
                <w:rPr>
                  <w:sz w:val="22"/>
                  <w:szCs w:val="22"/>
                </w:rPr>
                <w:id w:val="-80910310"/>
                <w:placeholder>
                  <w:docPart w:val="CFF821A8EB794E5CAC1AF30A0DE4E127"/>
                </w:placeholder>
                <w:temporary/>
                <w:showingPlcHdr/>
                <w15:appearance w15:val="hidden"/>
              </w:sdtPr>
              <w:sdtEndPr/>
              <w:sdtContent>
                <w:r w:rsidRPr="00C45C84">
                  <w:rPr>
                    <w:sz w:val="22"/>
                    <w:szCs w:val="22"/>
                    <w:lang w:val="is-IS"/>
                  </w:rPr>
                  <w:t>[Sláðu inn hér]</w:t>
                </w:r>
              </w:sdtContent>
            </w:sdt>
            <w:r w:rsidRPr="00C45C84">
              <w:rPr>
                <w:sz w:val="22"/>
                <w:szCs w:val="22"/>
                <w:lang w:val="is-IS"/>
              </w:rPr>
              <w:fldChar w:fldCharType="end"/>
            </w:r>
          </w:p>
        </w:tc>
      </w:tr>
    </w:tbl>
    <w:p w14:paraId="7DD01A77" w14:textId="77777777" w:rsidR="00A44F34" w:rsidRPr="00C45C84" w:rsidRDefault="00A44F34" w:rsidP="000D4E49">
      <w:pPr>
        <w:ind w:right="-708"/>
        <w:rPr>
          <w:sz w:val="22"/>
          <w:szCs w:val="22"/>
          <w:lang w:val="is-IS"/>
        </w:rPr>
      </w:pPr>
    </w:p>
    <w:p w14:paraId="59C1C7DD" w14:textId="19466B2D" w:rsidR="00A44F34" w:rsidRPr="00C45C84" w:rsidRDefault="00A44F34" w:rsidP="000D4E49">
      <w:pPr>
        <w:ind w:right="-708"/>
        <w:rPr>
          <w:b/>
          <w:bCs/>
          <w:sz w:val="22"/>
          <w:szCs w:val="22"/>
          <w:lang w:val="is-IS"/>
        </w:rPr>
      </w:pPr>
      <w:r w:rsidRPr="00C45C84">
        <w:rPr>
          <w:b/>
          <w:bCs/>
          <w:sz w:val="22"/>
          <w:szCs w:val="22"/>
          <w:lang w:val="is-IS"/>
        </w:rPr>
        <w:t>Ég gef kost á mér í</w:t>
      </w:r>
      <w:r w:rsidR="0051075A" w:rsidRPr="00C45C84">
        <w:rPr>
          <w:b/>
          <w:bCs/>
          <w:sz w:val="22"/>
          <w:szCs w:val="22"/>
          <w:lang w:val="is-IS"/>
        </w:rPr>
        <w:t xml:space="preserve"> (vinsamlega veljið annað hvort</w:t>
      </w:r>
      <w:r w:rsidR="00193093" w:rsidRPr="00C45C84">
        <w:rPr>
          <w:b/>
          <w:bCs/>
          <w:sz w:val="22"/>
          <w:szCs w:val="22"/>
          <w:lang w:val="is-IS"/>
        </w:rPr>
        <w:t>)</w:t>
      </w:r>
      <w:r w:rsidRPr="00C45C84">
        <w:rPr>
          <w:b/>
          <w:bCs/>
          <w:sz w:val="22"/>
          <w:szCs w:val="22"/>
          <w:lang w:val="is-IS"/>
        </w:rPr>
        <w:t>:</w:t>
      </w:r>
      <w:r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ab/>
      </w:r>
      <w:r w:rsid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>[  ] Aðalstjórn</w:t>
      </w:r>
    </w:p>
    <w:p w14:paraId="19427D96" w14:textId="0BD6264C" w:rsidR="00A44F34" w:rsidRPr="00C45C84" w:rsidRDefault="00A44F34" w:rsidP="000D4E49">
      <w:pPr>
        <w:ind w:right="-708"/>
        <w:rPr>
          <w:b/>
          <w:bCs/>
          <w:sz w:val="22"/>
          <w:szCs w:val="22"/>
          <w:lang w:val="is-IS"/>
        </w:rPr>
      </w:pPr>
      <w:r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>[  ] Varastjórn</w:t>
      </w:r>
    </w:p>
    <w:p w14:paraId="525F74DF" w14:textId="1B092EBE" w:rsidR="00A44F34" w:rsidRPr="00A44F34" w:rsidRDefault="00A44F34" w:rsidP="00A44F34">
      <w:pPr>
        <w:tabs>
          <w:tab w:val="left" w:pos="5739"/>
        </w:tabs>
        <w:rPr>
          <w:rFonts w:ascii="Calibri" w:hAnsi="Calibri" w:cs="Calibri"/>
        </w:rPr>
      </w:pPr>
      <w:r>
        <w:rPr>
          <w:b/>
          <w:bCs/>
          <w:lang w:val="is-IS"/>
        </w:rPr>
        <w:tab/>
      </w:r>
    </w:p>
    <w:p w14:paraId="6BC2C40E" w14:textId="7A1D5554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Aðalstarf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060CEEC0" w14:textId="77777777" w:rsidTr="000D4E49">
        <w:trPr>
          <w:trHeight w:val="406"/>
        </w:trPr>
        <w:tc>
          <w:tcPr>
            <w:tcW w:w="9214" w:type="dxa"/>
          </w:tcPr>
          <w:p w14:paraId="29E84473" w14:textId="77777777" w:rsidR="000D4E49" w:rsidRPr="00934834" w:rsidRDefault="000D4E49" w:rsidP="000D4E49">
            <w:pPr>
              <w:pStyle w:val="Header"/>
              <w:ind w:left="743" w:hanging="743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968752352"/>
                <w:placeholder>
                  <w:docPart w:val="30D681A14AB9422896BAF1CA4D75D05E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4E96B0E4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39300003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017D38C7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Reynsla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5AB3712B" w14:textId="77777777" w:rsidTr="000D4E49">
        <w:trPr>
          <w:trHeight w:val="406"/>
        </w:trPr>
        <w:tc>
          <w:tcPr>
            <w:tcW w:w="9214" w:type="dxa"/>
          </w:tcPr>
          <w:p w14:paraId="3BF7DAEC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857853662"/>
                <w:placeholder>
                  <w:docPart w:val="01C94349F1984E6B9DD91F398DB1534E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2E966528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31095CF5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4F3FF0C7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Menntun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52FF7B2C" w14:textId="77777777" w:rsidTr="000D4E49">
        <w:trPr>
          <w:trHeight w:val="406"/>
        </w:trPr>
        <w:tc>
          <w:tcPr>
            <w:tcW w:w="9214" w:type="dxa"/>
          </w:tcPr>
          <w:p w14:paraId="6304F0F6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1021356567"/>
                <w:placeholder>
                  <w:docPart w:val="9A1FAFDB2E774512BCE072837DBF9D7F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4F9CF212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2E2530A2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63C79509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Önnur trúnaðarstörf, þar með talin stjórnarseta í öðrum félögum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7F4A82E4" w14:textId="77777777" w:rsidTr="000D4E49">
        <w:trPr>
          <w:trHeight w:val="406"/>
        </w:trPr>
        <w:tc>
          <w:tcPr>
            <w:tcW w:w="9214" w:type="dxa"/>
          </w:tcPr>
          <w:p w14:paraId="7AAD6078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423185750"/>
                <w:placeholder>
                  <w:docPart w:val="52E46952E9E84A049F55766AFBD14697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685AD281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688C5179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6A1E777B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Upplýsingar um störf sem frambjóðandi hefur unnið fyrir Kviku banka hf.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21360F54" w14:textId="77777777" w:rsidTr="000D4E49">
        <w:trPr>
          <w:trHeight w:val="406"/>
        </w:trPr>
        <w:tc>
          <w:tcPr>
            <w:tcW w:w="9214" w:type="dxa"/>
          </w:tcPr>
          <w:p w14:paraId="2DDA926F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359599753"/>
                <w:placeholder>
                  <w:docPart w:val="CFE935AED3154EC388F4DD6524D8F3D8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3530839E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31F6D592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656C0386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Eignarhlutir í Kviku banka hf., beint eða í gegnum tengda aðila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1DA2BD19" w14:textId="77777777" w:rsidTr="000D4E49">
        <w:trPr>
          <w:trHeight w:val="406"/>
        </w:trPr>
        <w:tc>
          <w:tcPr>
            <w:tcW w:w="9214" w:type="dxa"/>
          </w:tcPr>
          <w:p w14:paraId="7BD02270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2094461578"/>
                <w:placeholder>
                  <w:docPart w:val="EFF9C3489BB14395B4953348C407C832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7AC61F11" w14:textId="77777777" w:rsidR="000D4E49" w:rsidRPr="00934834" w:rsidRDefault="000D4E49" w:rsidP="000D4E49">
            <w:pPr>
              <w:ind w:left="743" w:right="-708" w:hanging="743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073D2D8B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4DFA5307" w14:textId="5957A521" w:rsidR="00372778" w:rsidRDefault="00372778" w:rsidP="000D4E49">
      <w:pPr>
        <w:ind w:right="-142"/>
        <w:rPr>
          <w:b/>
          <w:bCs/>
          <w:sz w:val="20"/>
          <w:szCs w:val="20"/>
          <w:lang w:val="is-IS"/>
        </w:rPr>
      </w:pPr>
      <w:r>
        <w:rPr>
          <w:b/>
          <w:bCs/>
          <w:sz w:val="20"/>
          <w:szCs w:val="20"/>
          <w:lang w:val="is-IS"/>
        </w:rPr>
        <w:t xml:space="preserve">Gerðu grein fyrir hvort um einhver hagsmunatengsl sé að ræða við eftirfarandi aðila, og ef svo er, </w:t>
      </w:r>
      <w:r w:rsidR="003F4E65">
        <w:rPr>
          <w:b/>
          <w:bCs/>
          <w:sz w:val="20"/>
          <w:szCs w:val="20"/>
          <w:lang w:val="is-IS"/>
        </w:rPr>
        <w:t>í</w:t>
      </w:r>
      <w:r>
        <w:rPr>
          <w:b/>
          <w:bCs/>
          <w:sz w:val="20"/>
          <w:szCs w:val="20"/>
          <w:lang w:val="is-IS"/>
        </w:rPr>
        <w:t xml:space="preserve"> hverju þau felast:</w:t>
      </w:r>
    </w:p>
    <w:p w14:paraId="5108EF95" w14:textId="1ADFB7B5" w:rsidR="000D4E49" w:rsidRPr="00372778" w:rsidRDefault="00372778" w:rsidP="00372778">
      <w:pPr>
        <w:pStyle w:val="ListParagraph"/>
        <w:numPr>
          <w:ilvl w:val="0"/>
          <w:numId w:val="1"/>
        </w:numPr>
        <w:ind w:right="-14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við helstu viðskiptaaðila félagsins: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77784000" w14:textId="77777777" w:rsidTr="000D4E49">
        <w:trPr>
          <w:trHeight w:val="406"/>
        </w:trPr>
        <w:tc>
          <w:tcPr>
            <w:tcW w:w="9214" w:type="dxa"/>
          </w:tcPr>
          <w:p w14:paraId="5EDC08E9" w14:textId="77777777" w:rsidR="000D4E49" w:rsidRPr="00934834" w:rsidRDefault="000D4E49" w:rsidP="000D4E49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1223205040"/>
                <w:placeholder>
                  <w:docPart w:val="6DA0D7FF7A054F4896D5052803E4E618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3A4EAE0F" w14:textId="77777777" w:rsidR="000D4E49" w:rsidRPr="00934834" w:rsidRDefault="000D4E49" w:rsidP="000D4E49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29C6528C" w14:textId="71FFD23A" w:rsidR="003F4E65" w:rsidRPr="003F4E65" w:rsidRDefault="00372778" w:rsidP="003F4E65">
      <w:pPr>
        <w:pStyle w:val="Header"/>
        <w:numPr>
          <w:ilvl w:val="0"/>
          <w:numId w:val="1"/>
        </w:numPr>
        <w:spacing w:before="240" w:after="120"/>
        <w:ind w:left="714" w:right="-142" w:hanging="357"/>
        <w:rPr>
          <w:b/>
          <w:bCs/>
          <w:sz w:val="20"/>
          <w:szCs w:val="20"/>
        </w:rPr>
      </w:pPr>
      <w:r w:rsidRPr="003F4E65">
        <w:rPr>
          <w:b/>
          <w:bCs/>
          <w:sz w:val="20"/>
          <w:szCs w:val="20"/>
        </w:rPr>
        <w:t>við helst</w:t>
      </w:r>
      <w:r w:rsidR="003F4E65" w:rsidRPr="003F4E65">
        <w:rPr>
          <w:b/>
          <w:bCs/>
          <w:sz w:val="20"/>
          <w:szCs w:val="20"/>
        </w:rPr>
        <w:t>u</w:t>
      </w:r>
      <w:r w:rsidRPr="003F4E65">
        <w:rPr>
          <w:b/>
          <w:bCs/>
          <w:sz w:val="20"/>
          <w:szCs w:val="20"/>
        </w:rPr>
        <w:t xml:space="preserve"> samkeppnisaðila félagsins: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3F4E65" w:rsidRPr="00934834" w14:paraId="06C5DD70" w14:textId="77777777" w:rsidTr="00E95E1E">
        <w:trPr>
          <w:trHeight w:val="406"/>
        </w:trPr>
        <w:tc>
          <w:tcPr>
            <w:tcW w:w="9214" w:type="dxa"/>
          </w:tcPr>
          <w:p w14:paraId="6171BF1F" w14:textId="77777777" w:rsidR="003F4E65" w:rsidRPr="00934834" w:rsidRDefault="003F4E65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1962409854"/>
                <w:placeholder>
                  <w:docPart w:val="C71F28493EE14F0090E98073F5DA4715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63BDE34D" w14:textId="77777777" w:rsidR="003F4E65" w:rsidRPr="00934834" w:rsidRDefault="003F4E65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051659EB" w14:textId="77777777" w:rsidR="003F4E65" w:rsidRPr="003F4E65" w:rsidRDefault="003F4E65" w:rsidP="003F4E65">
      <w:pPr>
        <w:pStyle w:val="Header"/>
        <w:ind w:right="-142"/>
        <w:rPr>
          <w:b/>
          <w:bCs/>
          <w:sz w:val="20"/>
          <w:szCs w:val="20"/>
        </w:rPr>
      </w:pPr>
    </w:p>
    <w:p w14:paraId="75715FA4" w14:textId="45CCE430" w:rsidR="003F4E65" w:rsidRPr="003F4E65" w:rsidRDefault="003F4E65" w:rsidP="003F4E65">
      <w:pPr>
        <w:pStyle w:val="Header"/>
        <w:numPr>
          <w:ilvl w:val="0"/>
          <w:numId w:val="1"/>
        </w:numPr>
        <w:spacing w:after="120"/>
        <w:ind w:left="714" w:right="-142" w:hanging="357"/>
        <w:rPr>
          <w:b/>
          <w:bCs/>
          <w:sz w:val="20"/>
          <w:szCs w:val="20"/>
        </w:rPr>
      </w:pPr>
      <w:r w:rsidRPr="003F4E65">
        <w:rPr>
          <w:b/>
          <w:bCs/>
          <w:sz w:val="20"/>
          <w:szCs w:val="20"/>
        </w:rPr>
        <w:t xml:space="preserve">við hluthafa sem eiga meira </w:t>
      </w:r>
      <w:r>
        <w:rPr>
          <w:b/>
          <w:bCs/>
          <w:sz w:val="20"/>
          <w:szCs w:val="20"/>
        </w:rPr>
        <w:t>e</w:t>
      </w:r>
      <w:r w:rsidRPr="003F4E65">
        <w:rPr>
          <w:b/>
          <w:bCs/>
          <w:sz w:val="20"/>
          <w:szCs w:val="20"/>
        </w:rPr>
        <w:t xml:space="preserve">n 10% hlut í félaginu: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3F4E65" w:rsidRPr="00934834" w14:paraId="7BBB3896" w14:textId="77777777" w:rsidTr="00E95E1E">
        <w:trPr>
          <w:trHeight w:val="406"/>
        </w:trPr>
        <w:tc>
          <w:tcPr>
            <w:tcW w:w="9214" w:type="dxa"/>
          </w:tcPr>
          <w:p w14:paraId="4DDBBC2D" w14:textId="77777777" w:rsidR="003F4E65" w:rsidRPr="00934834" w:rsidRDefault="003F4E65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2017535748"/>
                <w:placeholder>
                  <w:docPart w:val="D03860DC897443DA9492E8E9D6F0E8F7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01CEF5E0" w14:textId="77777777" w:rsidR="003F4E65" w:rsidRPr="00934834" w:rsidRDefault="003F4E65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079181FD" w14:textId="1EAA593F" w:rsidR="00372778" w:rsidRPr="00372778" w:rsidRDefault="00372778" w:rsidP="003F4E65"/>
    <w:p w14:paraId="2FEE0E6E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Önnur tengsl við Kviku banka hf., ef við á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555F0401" w14:textId="77777777" w:rsidTr="000D4E49">
        <w:trPr>
          <w:trHeight w:val="406"/>
        </w:trPr>
        <w:tc>
          <w:tcPr>
            <w:tcW w:w="9214" w:type="dxa"/>
          </w:tcPr>
          <w:p w14:paraId="5AAC6E6C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1429723113"/>
                <w:placeholder>
                  <w:docPart w:val="D00A9BD19C6B4E48BD3334B50AA82D89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2415049F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160357A7" w14:textId="77777777" w:rsidR="00C45C84" w:rsidRDefault="00C45C84" w:rsidP="000D4E49">
      <w:pPr>
        <w:ind w:right="-708"/>
        <w:rPr>
          <w:sz w:val="20"/>
          <w:szCs w:val="20"/>
          <w:lang w:val="is-IS"/>
        </w:rPr>
      </w:pPr>
    </w:p>
    <w:p w14:paraId="7F2E9A1B" w14:textId="582B73B9" w:rsidR="000D4E49" w:rsidRPr="003F4E65" w:rsidRDefault="000D4E49" w:rsidP="000D4E49">
      <w:pPr>
        <w:ind w:right="-708"/>
        <w:rPr>
          <w:sz w:val="20"/>
          <w:szCs w:val="20"/>
          <w:lang w:val="is-IS"/>
        </w:rPr>
      </w:pPr>
      <w:r w:rsidRPr="00934834">
        <w:rPr>
          <w:sz w:val="20"/>
          <w:szCs w:val="20"/>
          <w:lang w:val="is-IS"/>
        </w:rPr>
        <w:t xml:space="preserve">Vinsamlega sendið framboð þetta á </w:t>
      </w:r>
      <w:r>
        <w:rPr>
          <w:sz w:val="20"/>
          <w:szCs w:val="20"/>
          <w:lang w:val="is-IS"/>
        </w:rPr>
        <w:t>hluthafar</w:t>
      </w:r>
      <w:r w:rsidRPr="00934834">
        <w:rPr>
          <w:sz w:val="20"/>
          <w:szCs w:val="20"/>
          <w:lang w:val="is-IS"/>
        </w:rPr>
        <w:t>@kvika.is</w:t>
      </w:r>
    </w:p>
    <w:p w14:paraId="109484C9" w14:textId="77777777" w:rsidR="00052D43" w:rsidRDefault="00052D43" w:rsidP="000D4E49"/>
    <w:sectPr w:rsidR="00052D43" w:rsidSect="000D4E49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921AB" w14:textId="77777777" w:rsidR="000D4E49" w:rsidRDefault="000D4E49" w:rsidP="00052D43">
      <w:r>
        <w:separator/>
      </w:r>
    </w:p>
  </w:endnote>
  <w:endnote w:type="continuationSeparator" w:id="0">
    <w:p w14:paraId="26711D31" w14:textId="77777777" w:rsidR="000D4E49" w:rsidRDefault="000D4E49" w:rsidP="0005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6D70E" w14:textId="77777777" w:rsidR="000D4E49" w:rsidRDefault="000D4E49" w:rsidP="00052D43">
      <w:r>
        <w:separator/>
      </w:r>
    </w:p>
  </w:footnote>
  <w:footnote w:type="continuationSeparator" w:id="0">
    <w:p w14:paraId="286C936D" w14:textId="77777777" w:rsidR="000D4E49" w:rsidRDefault="000D4E49" w:rsidP="00052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EC06F" w14:textId="77777777" w:rsidR="00052D43" w:rsidRDefault="00052D43" w:rsidP="00052D43">
    <w:pPr>
      <w:pStyle w:val="Header"/>
      <w:jc w:val="right"/>
    </w:pPr>
    <w:r>
      <w:rPr>
        <w:noProof/>
        <w:lang w:eastAsia="is-IS"/>
      </w:rPr>
      <w:drawing>
        <wp:inline distT="0" distB="0" distL="0" distR="0" wp14:anchorId="090B6DAC" wp14:editId="167B0D6C">
          <wp:extent cx="1063255" cy="415481"/>
          <wp:effectExtent l="0" t="0" r="3810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vika_merki_Liggjandi_Gull_x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46" cy="423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66590B"/>
    <w:multiLevelType w:val="hybridMultilevel"/>
    <w:tmpl w:val="4BB02AFA"/>
    <w:lvl w:ilvl="0" w:tplc="FC2833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B354A"/>
    <w:multiLevelType w:val="hybridMultilevel"/>
    <w:tmpl w:val="75BC0D2E"/>
    <w:lvl w:ilvl="0" w:tplc="040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49"/>
    <w:rsid w:val="00033023"/>
    <w:rsid w:val="00052D43"/>
    <w:rsid w:val="000D4E49"/>
    <w:rsid w:val="00193093"/>
    <w:rsid w:val="00372778"/>
    <w:rsid w:val="003F4E65"/>
    <w:rsid w:val="00443E28"/>
    <w:rsid w:val="0051075A"/>
    <w:rsid w:val="00574641"/>
    <w:rsid w:val="00766B14"/>
    <w:rsid w:val="00A415B3"/>
    <w:rsid w:val="00A44F34"/>
    <w:rsid w:val="00C4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0178E6F"/>
  <w15:chartTrackingRefBased/>
  <w15:docId w15:val="{35EAD668-588A-4102-B1E2-01BC4A51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D4E49"/>
    <w:pPr>
      <w:spacing w:after="0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D43"/>
    <w:pPr>
      <w:keepNext/>
      <w:keepLines/>
      <w:spacing w:before="240" w:line="259" w:lineRule="auto"/>
      <w:jc w:val="both"/>
      <w:outlineLvl w:val="0"/>
    </w:pPr>
    <w:rPr>
      <w:rFonts w:eastAsiaTheme="majorEastAsia" w:cstheme="majorBidi"/>
      <w:color w:val="AB8246"/>
      <w:sz w:val="32"/>
      <w:szCs w:val="32"/>
      <w:lang w:val="is-I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2D43"/>
    <w:pPr>
      <w:keepNext/>
      <w:keepLines/>
      <w:spacing w:before="40" w:line="259" w:lineRule="auto"/>
      <w:jc w:val="both"/>
      <w:outlineLvl w:val="1"/>
    </w:pPr>
    <w:rPr>
      <w:rFonts w:eastAsiaTheme="majorEastAsia" w:cstheme="majorBidi"/>
      <w:color w:val="AB8246"/>
      <w:sz w:val="26"/>
      <w:szCs w:val="26"/>
      <w:lang w:val="is-I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B14"/>
    <w:pPr>
      <w:keepNext/>
      <w:keepLines/>
      <w:spacing w:before="40" w:line="259" w:lineRule="auto"/>
      <w:jc w:val="both"/>
      <w:outlineLvl w:val="2"/>
    </w:pPr>
    <w:rPr>
      <w:rFonts w:eastAsiaTheme="majorEastAsia" w:cstheme="majorBidi"/>
      <w:color w:val="504128" w:themeColor="accent1" w:themeShade="7F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D43"/>
    <w:pPr>
      <w:tabs>
        <w:tab w:val="center" w:pos="4536"/>
        <w:tab w:val="right" w:pos="9072"/>
      </w:tabs>
      <w:jc w:val="both"/>
    </w:pPr>
    <w:rPr>
      <w:rFonts w:eastAsiaTheme="minorHAnsi"/>
      <w:szCs w:val="22"/>
      <w:lang w:val="is-IS"/>
    </w:rPr>
  </w:style>
  <w:style w:type="character" w:customStyle="1" w:styleId="HeaderChar">
    <w:name w:val="Header Char"/>
    <w:basedOn w:val="DefaultParagraphFont"/>
    <w:link w:val="Header"/>
    <w:uiPriority w:val="99"/>
    <w:rsid w:val="00052D43"/>
  </w:style>
  <w:style w:type="paragraph" w:styleId="Footer">
    <w:name w:val="footer"/>
    <w:basedOn w:val="Normal"/>
    <w:link w:val="FooterChar"/>
    <w:uiPriority w:val="99"/>
    <w:unhideWhenUsed/>
    <w:rsid w:val="00052D43"/>
    <w:pPr>
      <w:tabs>
        <w:tab w:val="center" w:pos="4536"/>
        <w:tab w:val="right" w:pos="9072"/>
      </w:tabs>
      <w:jc w:val="both"/>
    </w:pPr>
    <w:rPr>
      <w:rFonts w:eastAsiaTheme="minorHAnsi"/>
      <w:szCs w:val="22"/>
      <w:lang w:val="is-IS"/>
    </w:rPr>
  </w:style>
  <w:style w:type="character" w:customStyle="1" w:styleId="FooterChar">
    <w:name w:val="Footer Char"/>
    <w:basedOn w:val="DefaultParagraphFont"/>
    <w:link w:val="Footer"/>
    <w:uiPriority w:val="99"/>
    <w:rsid w:val="00052D43"/>
  </w:style>
  <w:style w:type="paragraph" w:styleId="NoSpacing">
    <w:name w:val="No Spacing"/>
    <w:uiPriority w:val="1"/>
    <w:qFormat/>
    <w:rsid w:val="00052D4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52D43"/>
    <w:rPr>
      <w:rFonts w:ascii="Times New Roman" w:eastAsiaTheme="majorEastAsia" w:hAnsi="Times New Roman" w:cstheme="majorBidi"/>
      <w:color w:val="AB82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2D43"/>
    <w:rPr>
      <w:rFonts w:ascii="Times New Roman" w:eastAsiaTheme="majorEastAsia" w:hAnsi="Times New Roman" w:cstheme="majorBidi"/>
      <w:color w:val="AB8246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52D43"/>
    <w:pPr>
      <w:contextualSpacing/>
      <w:jc w:val="both"/>
    </w:pPr>
    <w:rPr>
      <w:rFonts w:eastAsiaTheme="majorEastAsia" w:cstheme="majorBidi"/>
      <w:spacing w:val="-10"/>
      <w:kern w:val="28"/>
      <w:sz w:val="40"/>
      <w:szCs w:val="56"/>
      <w:lang w:val="is-IS"/>
    </w:rPr>
  </w:style>
  <w:style w:type="character" w:customStyle="1" w:styleId="TitleChar">
    <w:name w:val="Title Char"/>
    <w:basedOn w:val="DefaultParagraphFont"/>
    <w:link w:val="Title"/>
    <w:uiPriority w:val="10"/>
    <w:rsid w:val="00052D43"/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D43"/>
    <w:pPr>
      <w:numPr>
        <w:ilvl w:val="1"/>
      </w:numPr>
      <w:spacing w:after="160" w:line="259" w:lineRule="auto"/>
      <w:jc w:val="both"/>
    </w:pPr>
    <w:rPr>
      <w:color w:val="5A5A5A" w:themeColor="text1" w:themeTint="A5"/>
      <w:spacing w:val="15"/>
      <w:sz w:val="22"/>
      <w:szCs w:val="22"/>
      <w:lang w:val="is-IS"/>
    </w:rPr>
  </w:style>
  <w:style w:type="character" w:customStyle="1" w:styleId="SubtitleChar">
    <w:name w:val="Subtitle Char"/>
    <w:basedOn w:val="DefaultParagraphFont"/>
    <w:link w:val="Subtitle"/>
    <w:uiPriority w:val="11"/>
    <w:rsid w:val="00052D43"/>
    <w:rPr>
      <w:rFonts w:ascii="Times New Roman" w:eastAsiaTheme="minorEastAsia" w:hAnsi="Times New Roman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52D43"/>
    <w:rPr>
      <w:rFonts w:ascii="Times New Roman" w:hAnsi="Times New Roman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52D43"/>
    <w:rPr>
      <w:rFonts w:ascii="Times New Roman" w:hAnsi="Times New Roman"/>
      <w:i/>
      <w:iCs/>
    </w:rPr>
  </w:style>
  <w:style w:type="character" w:styleId="Strong">
    <w:name w:val="Strong"/>
    <w:basedOn w:val="DefaultParagraphFont"/>
    <w:uiPriority w:val="22"/>
    <w:qFormat/>
    <w:rsid w:val="00052D43"/>
    <w:rPr>
      <w:rFonts w:ascii="Times New Roman" w:hAnsi="Times New Roman"/>
      <w:b/>
      <w:bCs/>
    </w:rPr>
  </w:style>
  <w:style w:type="character" w:styleId="SubtleReference">
    <w:name w:val="Subtle Reference"/>
    <w:basedOn w:val="DefaultParagraphFont"/>
    <w:uiPriority w:val="31"/>
    <w:qFormat/>
    <w:rsid w:val="00052D43"/>
    <w:rPr>
      <w:rFonts w:ascii="Times New Roman" w:hAnsi="Times New Roman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052D43"/>
    <w:rPr>
      <w:rFonts w:ascii="Times New Roman" w:hAnsi="Times New Roman"/>
      <w:b/>
      <w:bCs/>
      <w:smallCaps/>
      <w:color w:val="AB8246"/>
      <w:spacing w:val="5"/>
    </w:rPr>
  </w:style>
  <w:style w:type="character" w:styleId="BookTitle">
    <w:name w:val="Book Title"/>
    <w:basedOn w:val="DefaultParagraphFont"/>
    <w:uiPriority w:val="33"/>
    <w:qFormat/>
    <w:rsid w:val="00052D43"/>
    <w:rPr>
      <w:rFonts w:ascii="Times New Roman" w:hAnsi="Times New Roman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052D43"/>
    <w:pPr>
      <w:spacing w:after="160" w:line="259" w:lineRule="auto"/>
      <w:ind w:left="720"/>
      <w:contextualSpacing/>
      <w:jc w:val="both"/>
    </w:pPr>
    <w:rPr>
      <w:rFonts w:eastAsiaTheme="minorHAnsi"/>
      <w:szCs w:val="22"/>
      <w:lang w:val="is-IS"/>
    </w:rPr>
  </w:style>
  <w:style w:type="character" w:styleId="IntenseEmphasis">
    <w:name w:val="Intense Emphasis"/>
    <w:basedOn w:val="DefaultParagraphFont"/>
    <w:uiPriority w:val="21"/>
    <w:qFormat/>
    <w:rsid w:val="00052D43"/>
    <w:rPr>
      <w:i/>
      <w:iCs/>
      <w:color w:val="AB824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D43"/>
    <w:pPr>
      <w:pBdr>
        <w:top w:val="single" w:sz="4" w:space="10" w:color="AB8246"/>
        <w:bottom w:val="single" w:sz="4" w:space="10" w:color="AB8246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AB8246"/>
      <w:szCs w:val="22"/>
      <w:lang w:val="is-I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D43"/>
    <w:rPr>
      <w:rFonts w:ascii="Times New Roman" w:hAnsi="Times New Roman"/>
      <w:i/>
      <w:iCs/>
      <w:color w:val="AB8246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B14"/>
    <w:rPr>
      <w:rFonts w:ascii="Times New Roman" w:eastAsiaTheme="majorEastAsia" w:hAnsi="Times New Roman" w:cstheme="majorBidi"/>
      <w:color w:val="504128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0D4E4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4E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E49"/>
    <w:rPr>
      <w:rFonts w:ascii="Times New Roman" w:eastAsiaTheme="minorEastAsia" w:hAnsi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E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E49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9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nneyf\AppData\Roaming\Microsoft\Templates\Skjalasni&#240;m&#225;t\Sni&#240;m&#225;t_Autt_me&#240;_L&#243;g&#2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F1F41FEDC7C427996C267A2211E1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C9198-2AE1-4AB0-8109-4FDFEB432D4B}"/>
      </w:docPartPr>
      <w:docPartBody>
        <w:p w:rsidR="002A69F0" w:rsidRDefault="00E14272" w:rsidP="00E14272">
          <w:pPr>
            <w:pStyle w:val="3F1F41FEDC7C427996C267A2211E1484"/>
          </w:pPr>
          <w:r>
            <w:t>[Sláðu inn hér]</w:t>
          </w:r>
        </w:p>
      </w:docPartBody>
    </w:docPart>
    <w:docPart>
      <w:docPartPr>
        <w:name w:val="19E632598CAE4582B464001D7CEB9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D55B9-1EF2-4888-A6FA-73A3FFA6605F}"/>
      </w:docPartPr>
      <w:docPartBody>
        <w:p w:rsidR="002A69F0" w:rsidRDefault="00E14272" w:rsidP="00E14272">
          <w:pPr>
            <w:pStyle w:val="19E632598CAE4582B464001D7CEB9D63"/>
          </w:pPr>
          <w:r>
            <w:t>[Sláðu inn hér]</w:t>
          </w:r>
        </w:p>
      </w:docPartBody>
    </w:docPart>
    <w:docPart>
      <w:docPartPr>
        <w:name w:val="CFF821A8EB794E5CAC1AF30A0DE4E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74D50-0DE9-457E-8DBF-EA93C51F9028}"/>
      </w:docPartPr>
      <w:docPartBody>
        <w:p w:rsidR="002A69F0" w:rsidRDefault="00E14272" w:rsidP="00E14272">
          <w:pPr>
            <w:pStyle w:val="CFF821A8EB794E5CAC1AF30A0DE4E127"/>
          </w:pPr>
          <w:r>
            <w:t>[Sláðu inn hér]</w:t>
          </w:r>
        </w:p>
      </w:docPartBody>
    </w:docPart>
    <w:docPart>
      <w:docPartPr>
        <w:name w:val="30D681A14AB9422896BAF1CA4D75D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F7526-C4E3-4FDE-8718-1A9804D39DCC}"/>
      </w:docPartPr>
      <w:docPartBody>
        <w:p w:rsidR="002A69F0" w:rsidRDefault="00E14272" w:rsidP="00E14272">
          <w:pPr>
            <w:pStyle w:val="30D681A14AB9422896BAF1CA4D75D05E"/>
          </w:pPr>
          <w:r>
            <w:t>[Sláðu inn hér]</w:t>
          </w:r>
        </w:p>
      </w:docPartBody>
    </w:docPart>
    <w:docPart>
      <w:docPartPr>
        <w:name w:val="01C94349F1984E6B9DD91F398DB15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1B011-6D59-469F-B63F-730EEE25897D}"/>
      </w:docPartPr>
      <w:docPartBody>
        <w:p w:rsidR="002A69F0" w:rsidRDefault="00E14272" w:rsidP="00E14272">
          <w:pPr>
            <w:pStyle w:val="01C94349F1984E6B9DD91F398DB1534E"/>
          </w:pPr>
          <w:r>
            <w:t>[Sláðu inn hér]</w:t>
          </w:r>
        </w:p>
      </w:docPartBody>
    </w:docPart>
    <w:docPart>
      <w:docPartPr>
        <w:name w:val="9A1FAFDB2E774512BCE072837DBF9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0FA84-AF49-4D50-AD2F-A3373B542E05}"/>
      </w:docPartPr>
      <w:docPartBody>
        <w:p w:rsidR="002A69F0" w:rsidRDefault="00E14272" w:rsidP="00E14272">
          <w:pPr>
            <w:pStyle w:val="9A1FAFDB2E774512BCE072837DBF9D7F"/>
          </w:pPr>
          <w:r>
            <w:t>[Sláðu inn hér]</w:t>
          </w:r>
        </w:p>
      </w:docPartBody>
    </w:docPart>
    <w:docPart>
      <w:docPartPr>
        <w:name w:val="52E46952E9E84A049F55766AFBD14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771B2-F77D-483B-B330-EF1553B590DF}"/>
      </w:docPartPr>
      <w:docPartBody>
        <w:p w:rsidR="002A69F0" w:rsidRDefault="00E14272" w:rsidP="00E14272">
          <w:pPr>
            <w:pStyle w:val="52E46952E9E84A049F55766AFBD14697"/>
          </w:pPr>
          <w:r>
            <w:t>[Sláðu inn hér]</w:t>
          </w:r>
        </w:p>
      </w:docPartBody>
    </w:docPart>
    <w:docPart>
      <w:docPartPr>
        <w:name w:val="CFE935AED3154EC388F4DD6524D8F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DC84C-648D-4A9E-89B5-6ED4438F704C}"/>
      </w:docPartPr>
      <w:docPartBody>
        <w:p w:rsidR="002A69F0" w:rsidRDefault="00E14272" w:rsidP="00E14272">
          <w:pPr>
            <w:pStyle w:val="CFE935AED3154EC388F4DD6524D8F3D8"/>
          </w:pPr>
          <w:r>
            <w:t>[Sláðu inn hér]</w:t>
          </w:r>
        </w:p>
      </w:docPartBody>
    </w:docPart>
    <w:docPart>
      <w:docPartPr>
        <w:name w:val="EFF9C3489BB14395B4953348C407C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5FAD9-8004-4917-AC88-F178A9B9DBA3}"/>
      </w:docPartPr>
      <w:docPartBody>
        <w:p w:rsidR="002A69F0" w:rsidRDefault="00E14272" w:rsidP="00E14272">
          <w:pPr>
            <w:pStyle w:val="EFF9C3489BB14395B4953348C407C832"/>
          </w:pPr>
          <w:r>
            <w:t>[Sláðu inn hér]</w:t>
          </w:r>
        </w:p>
      </w:docPartBody>
    </w:docPart>
    <w:docPart>
      <w:docPartPr>
        <w:name w:val="6DA0D7FF7A054F4896D5052803E4E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6E726-340F-4A4A-A9ED-531E68EB8208}"/>
      </w:docPartPr>
      <w:docPartBody>
        <w:p w:rsidR="002A69F0" w:rsidRDefault="00E14272" w:rsidP="00E14272">
          <w:pPr>
            <w:pStyle w:val="6DA0D7FF7A054F4896D5052803E4E618"/>
          </w:pPr>
          <w:r>
            <w:t>[Sláðu inn hér]</w:t>
          </w:r>
        </w:p>
      </w:docPartBody>
    </w:docPart>
    <w:docPart>
      <w:docPartPr>
        <w:name w:val="D00A9BD19C6B4E48BD3334B50AA82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50248-88A2-4D7A-9CFA-3F4938FD6617}"/>
      </w:docPartPr>
      <w:docPartBody>
        <w:p w:rsidR="002A69F0" w:rsidRDefault="00E14272" w:rsidP="00E14272">
          <w:pPr>
            <w:pStyle w:val="D00A9BD19C6B4E48BD3334B50AA82D89"/>
          </w:pPr>
          <w:r>
            <w:t>[Sláðu inn hér]</w:t>
          </w:r>
        </w:p>
      </w:docPartBody>
    </w:docPart>
    <w:docPart>
      <w:docPartPr>
        <w:name w:val="C71F28493EE14F0090E98073F5DA4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C3DC0-22B9-4845-810D-5F5EAC49A375}"/>
      </w:docPartPr>
      <w:docPartBody>
        <w:p w:rsidR="006A2570" w:rsidRDefault="002A69F0" w:rsidP="002A69F0">
          <w:pPr>
            <w:pStyle w:val="C71F28493EE14F0090E98073F5DA4715"/>
          </w:pPr>
          <w:r>
            <w:t>[Sláðu inn hér]</w:t>
          </w:r>
        </w:p>
      </w:docPartBody>
    </w:docPart>
    <w:docPart>
      <w:docPartPr>
        <w:name w:val="D03860DC897443DA9492E8E9D6F0E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3CE37-06E9-4A8B-92CD-5F58990AE16C}"/>
      </w:docPartPr>
      <w:docPartBody>
        <w:p w:rsidR="006A2570" w:rsidRDefault="002A69F0" w:rsidP="002A69F0">
          <w:pPr>
            <w:pStyle w:val="D03860DC897443DA9492E8E9D6F0E8F7"/>
          </w:pPr>
          <w:r>
            <w:t>[Sláðu inn hér]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72"/>
    <w:rsid w:val="002A69F0"/>
    <w:rsid w:val="006A2570"/>
    <w:rsid w:val="00E1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F1F41FEDC7C427996C267A2211E1484">
    <w:name w:val="3F1F41FEDC7C427996C267A2211E1484"/>
    <w:rsid w:val="00E14272"/>
  </w:style>
  <w:style w:type="paragraph" w:customStyle="1" w:styleId="19E632598CAE4582B464001D7CEB9D63">
    <w:name w:val="19E632598CAE4582B464001D7CEB9D63"/>
    <w:rsid w:val="00E14272"/>
  </w:style>
  <w:style w:type="paragraph" w:customStyle="1" w:styleId="CFF821A8EB794E5CAC1AF30A0DE4E127">
    <w:name w:val="CFF821A8EB794E5CAC1AF30A0DE4E127"/>
    <w:rsid w:val="00E14272"/>
  </w:style>
  <w:style w:type="paragraph" w:customStyle="1" w:styleId="30D681A14AB9422896BAF1CA4D75D05E">
    <w:name w:val="30D681A14AB9422896BAF1CA4D75D05E"/>
    <w:rsid w:val="00E14272"/>
  </w:style>
  <w:style w:type="paragraph" w:customStyle="1" w:styleId="01C94349F1984E6B9DD91F398DB1534E">
    <w:name w:val="01C94349F1984E6B9DD91F398DB1534E"/>
    <w:rsid w:val="00E14272"/>
  </w:style>
  <w:style w:type="paragraph" w:customStyle="1" w:styleId="9A1FAFDB2E774512BCE072837DBF9D7F">
    <w:name w:val="9A1FAFDB2E774512BCE072837DBF9D7F"/>
    <w:rsid w:val="00E14272"/>
  </w:style>
  <w:style w:type="paragraph" w:customStyle="1" w:styleId="52E46952E9E84A049F55766AFBD14697">
    <w:name w:val="52E46952E9E84A049F55766AFBD14697"/>
    <w:rsid w:val="00E14272"/>
  </w:style>
  <w:style w:type="paragraph" w:customStyle="1" w:styleId="CFE935AED3154EC388F4DD6524D8F3D8">
    <w:name w:val="CFE935AED3154EC388F4DD6524D8F3D8"/>
    <w:rsid w:val="00E14272"/>
  </w:style>
  <w:style w:type="paragraph" w:customStyle="1" w:styleId="EFF9C3489BB14395B4953348C407C832">
    <w:name w:val="EFF9C3489BB14395B4953348C407C832"/>
    <w:rsid w:val="00E14272"/>
  </w:style>
  <w:style w:type="paragraph" w:customStyle="1" w:styleId="6DA0D7FF7A054F4896D5052803E4E618">
    <w:name w:val="6DA0D7FF7A054F4896D5052803E4E618"/>
    <w:rsid w:val="00E14272"/>
  </w:style>
  <w:style w:type="paragraph" w:customStyle="1" w:styleId="D00A9BD19C6B4E48BD3334B50AA82D89">
    <w:name w:val="D00A9BD19C6B4E48BD3334B50AA82D89"/>
    <w:rsid w:val="00E14272"/>
  </w:style>
  <w:style w:type="paragraph" w:customStyle="1" w:styleId="76B4F5D8E80A44E6BC830D1A45F327E6">
    <w:name w:val="76B4F5D8E80A44E6BC830D1A45F327E6"/>
    <w:rsid w:val="00E14272"/>
  </w:style>
  <w:style w:type="paragraph" w:customStyle="1" w:styleId="231D50DFB6054D11ADCF9B7D186509D8">
    <w:name w:val="231D50DFB6054D11ADCF9B7D186509D8"/>
    <w:rsid w:val="002A69F0"/>
  </w:style>
  <w:style w:type="paragraph" w:customStyle="1" w:styleId="001B9135695742A480DE9D0736E0A472">
    <w:name w:val="001B9135695742A480DE9D0736E0A472"/>
    <w:rsid w:val="002A69F0"/>
  </w:style>
  <w:style w:type="paragraph" w:customStyle="1" w:styleId="8FA03CAA7F6E436D89F037A689F551FB">
    <w:name w:val="8FA03CAA7F6E436D89F037A689F551FB"/>
    <w:rsid w:val="002A69F0"/>
  </w:style>
  <w:style w:type="paragraph" w:customStyle="1" w:styleId="4E3DE73142354C2CA578CD1228599392">
    <w:name w:val="4E3DE73142354C2CA578CD1228599392"/>
    <w:rsid w:val="002A69F0"/>
  </w:style>
  <w:style w:type="paragraph" w:customStyle="1" w:styleId="C71F28493EE14F0090E98073F5DA4715">
    <w:name w:val="C71F28493EE14F0090E98073F5DA4715"/>
    <w:rsid w:val="002A69F0"/>
  </w:style>
  <w:style w:type="paragraph" w:customStyle="1" w:styleId="D03860DC897443DA9492E8E9D6F0E8F7">
    <w:name w:val="D03860DC897443DA9492E8E9D6F0E8F7"/>
    <w:rsid w:val="002A69F0"/>
  </w:style>
  <w:style w:type="paragraph" w:customStyle="1" w:styleId="E7C79CA6D2114766B9E346EA43E211C3">
    <w:name w:val="E7C79CA6D2114766B9E346EA43E211C3"/>
    <w:rsid w:val="002A69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vika">
  <a:themeElements>
    <a:clrScheme name="MPS - dökkur">
      <a:dk1>
        <a:srgbClr val="000000"/>
      </a:dk1>
      <a:lt1>
        <a:srgbClr val="FFFFFF"/>
      </a:lt1>
      <a:dk2>
        <a:srgbClr val="404040"/>
      </a:dk2>
      <a:lt2>
        <a:srgbClr val="B4B4B4"/>
      </a:lt2>
      <a:accent1>
        <a:srgbClr val="A28352"/>
      </a:accent1>
      <a:accent2>
        <a:srgbClr val="FFFFFF"/>
      </a:accent2>
      <a:accent3>
        <a:srgbClr val="404040"/>
      </a:accent3>
      <a:accent4>
        <a:srgbClr val="B4B4B4"/>
      </a:accent4>
      <a:accent5>
        <a:srgbClr val="592D48"/>
      </a:accent5>
      <a:accent6>
        <a:srgbClr val="A8BAC6"/>
      </a:accent6>
      <a:hlink>
        <a:srgbClr val="A28352"/>
      </a:hlink>
      <a:folHlink>
        <a:srgbClr val="A8BAC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vika" id="{8C7B8053-4A89-4DFC-814F-0AFADA2F5DD3}" vid="{CCB437E7-BD4B-4A7E-B125-0D242540667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Sniðmát_Autt_með_Lógó</Template>
  <TotalTime>2</TotalTime>
  <Pages>1</Pages>
  <Words>225</Words>
  <Characters>1289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Fanney Finnsdóttir</dc:creator>
  <cp:keywords/>
  <dc:description/>
  <cp:lastModifiedBy>Lilja Jensen</cp:lastModifiedBy>
  <cp:revision>2</cp:revision>
  <dcterms:created xsi:type="dcterms:W3CDTF">2020-03-04T17:42:00Z</dcterms:created>
  <dcterms:modified xsi:type="dcterms:W3CDTF">2020-03-04T17:42:00Z</dcterms:modified>
</cp:coreProperties>
</file>