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9AFA9E" w14:textId="77777777" w:rsidR="000D4E49" w:rsidRPr="00BD0B1B" w:rsidRDefault="000D4E49" w:rsidP="00C45C84">
      <w:pPr>
        <w:pStyle w:val="Heading1"/>
        <w:ind w:left="-567"/>
        <w:jc w:val="center"/>
        <w:rPr>
          <w:b/>
          <w:bCs/>
          <w:color w:val="79623D"/>
          <w:sz w:val="28"/>
          <w:szCs w:val="28"/>
        </w:rPr>
      </w:pPr>
      <w:r w:rsidRPr="00BD0B1B">
        <w:rPr>
          <w:b/>
          <w:bCs/>
          <w:color w:val="79623D"/>
          <w:sz w:val="28"/>
          <w:szCs w:val="28"/>
        </w:rPr>
        <w:t>Framboð til stjórnar Kviku banka hf.</w:t>
      </w:r>
    </w:p>
    <w:p w14:paraId="108D7125" w14:textId="77777777" w:rsidR="000D4E49" w:rsidRPr="00C45C84" w:rsidRDefault="000D4E49" w:rsidP="000D4E49">
      <w:pPr>
        <w:rPr>
          <w:sz w:val="22"/>
          <w:szCs w:val="22"/>
        </w:rPr>
      </w:pPr>
    </w:p>
    <w:tbl>
      <w:tblPr>
        <w:tblStyle w:val="TableGrid"/>
        <w:tblW w:w="8931" w:type="dxa"/>
        <w:tblInd w:w="-284" w:type="dxa"/>
        <w:tblLook w:val="04A0" w:firstRow="1" w:lastRow="0" w:firstColumn="1" w:lastColumn="0" w:noHBand="0" w:noVBand="1"/>
      </w:tblPr>
      <w:tblGrid>
        <w:gridCol w:w="1986"/>
        <w:gridCol w:w="6945"/>
      </w:tblGrid>
      <w:tr w:rsidR="000D4E49" w:rsidRPr="00C45C84" w14:paraId="78936641" w14:textId="77777777" w:rsidTr="000D4E49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1D3A41BB" w14:textId="77777777" w:rsidR="000D4E49" w:rsidRPr="00C45C84" w:rsidRDefault="000D4E49" w:rsidP="000D4E49">
            <w:pPr>
              <w:spacing w:after="120"/>
              <w:ind w:left="601" w:hanging="601"/>
              <w:rPr>
                <w:b/>
                <w:bCs/>
                <w:sz w:val="22"/>
                <w:szCs w:val="22"/>
                <w:lang w:val="is-IS"/>
              </w:rPr>
            </w:pPr>
            <w:r w:rsidRPr="00C45C84">
              <w:rPr>
                <w:b/>
                <w:bCs/>
                <w:sz w:val="22"/>
                <w:szCs w:val="22"/>
                <w:lang w:val="is-IS"/>
              </w:rPr>
              <w:t>Nafn:</w:t>
            </w:r>
          </w:p>
        </w:tc>
        <w:tc>
          <w:tcPr>
            <w:tcW w:w="6945" w:type="dxa"/>
            <w:tcBorders>
              <w:top w:val="nil"/>
              <w:left w:val="nil"/>
              <w:right w:val="nil"/>
            </w:tcBorders>
          </w:tcPr>
          <w:p w14:paraId="5EF859A1" w14:textId="77777777" w:rsidR="000D4E49" w:rsidRPr="00C45C84" w:rsidRDefault="00C45C84" w:rsidP="000D4E49">
            <w:pPr>
              <w:pStyle w:val="Header"/>
              <w:spacing w:after="120"/>
              <w:ind w:left="601" w:hanging="601"/>
              <w:rPr>
                <w:sz w:val="22"/>
                <w:szCs w:val="20"/>
              </w:rPr>
            </w:pPr>
            <w:r w:rsidRPr="00C45C84">
              <w:rPr>
                <w:sz w:val="22"/>
                <w:szCs w:val="20"/>
              </w:rPr>
              <w:fldChar w:fldCharType="begin"/>
            </w:r>
            <w:r w:rsidRPr="00C45C84">
              <w:rPr>
                <w:sz w:val="22"/>
                <w:szCs w:val="20"/>
              </w:rPr>
              <w:instrText xml:space="preserve"> AUTOTEXT  " Tómur"  \* MERGEFORMAT </w:instrText>
            </w:r>
            <w:r w:rsidRPr="00C45C84">
              <w:rPr>
                <w:sz w:val="22"/>
                <w:szCs w:val="20"/>
              </w:rPr>
              <w:fldChar w:fldCharType="separate"/>
            </w:r>
            <w:sdt>
              <w:sdtPr>
                <w:rPr>
                  <w:sz w:val="22"/>
                  <w:szCs w:val="20"/>
                </w:rPr>
                <w:id w:val="677936850"/>
                <w:placeholder>
                  <w:docPart w:val="3F1F41FEDC7C427996C267A2211E1484"/>
                </w:placeholder>
                <w:temporary/>
                <w:showingPlcHdr/>
                <w15:appearance w15:val="hidden"/>
              </w:sdtPr>
              <w:sdtEndPr/>
              <w:sdtContent>
                <w:r w:rsidR="000D4E49" w:rsidRPr="00C45C84">
                  <w:rPr>
                    <w:sz w:val="22"/>
                    <w:szCs w:val="20"/>
                  </w:rPr>
                  <w:t>[Sláðu inn hér]</w:t>
                </w:r>
              </w:sdtContent>
            </w:sdt>
            <w:r w:rsidRPr="00C45C84">
              <w:rPr>
                <w:sz w:val="22"/>
                <w:szCs w:val="20"/>
              </w:rPr>
              <w:fldChar w:fldCharType="end"/>
            </w:r>
          </w:p>
        </w:tc>
      </w:tr>
      <w:tr w:rsidR="000D4E49" w:rsidRPr="00C45C84" w14:paraId="0A7B464A" w14:textId="77777777" w:rsidTr="000D4E49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49C6B39D" w14:textId="77777777" w:rsidR="000D4E49" w:rsidRPr="00C45C84" w:rsidRDefault="000D4E49" w:rsidP="000D4E49">
            <w:pPr>
              <w:spacing w:after="120"/>
              <w:ind w:left="601" w:hanging="601"/>
              <w:rPr>
                <w:b/>
                <w:bCs/>
                <w:sz w:val="22"/>
                <w:szCs w:val="22"/>
                <w:lang w:val="is-IS"/>
              </w:rPr>
            </w:pPr>
            <w:r w:rsidRPr="00C45C84">
              <w:rPr>
                <w:b/>
                <w:bCs/>
                <w:sz w:val="22"/>
                <w:szCs w:val="22"/>
                <w:lang w:val="is-IS"/>
              </w:rPr>
              <w:t>Kennitala: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66E56C5E" w14:textId="77777777" w:rsidR="000D4E49" w:rsidRPr="00C45C84" w:rsidRDefault="000D4E49" w:rsidP="000D4E49">
            <w:pPr>
              <w:spacing w:after="120"/>
              <w:ind w:left="601" w:hanging="601"/>
              <w:rPr>
                <w:sz w:val="22"/>
                <w:szCs w:val="22"/>
                <w:lang w:val="is-IS"/>
              </w:rPr>
            </w:pPr>
            <w:r w:rsidRPr="00C45C84">
              <w:rPr>
                <w:sz w:val="22"/>
                <w:szCs w:val="22"/>
                <w:lang w:val="is-IS"/>
              </w:rPr>
              <w:fldChar w:fldCharType="begin"/>
            </w:r>
            <w:r w:rsidRPr="00C45C84">
              <w:rPr>
                <w:sz w:val="22"/>
                <w:szCs w:val="22"/>
                <w:lang w:val="is-IS"/>
              </w:rPr>
              <w:instrText xml:space="preserve"> AUTOTEXT  " Tómur"  \* MERGEFORMAT </w:instrText>
            </w:r>
            <w:r w:rsidRPr="00C45C84">
              <w:rPr>
                <w:sz w:val="22"/>
                <w:szCs w:val="22"/>
                <w:lang w:val="is-IS"/>
              </w:rPr>
              <w:fldChar w:fldCharType="separate"/>
            </w:r>
            <w:sdt>
              <w:sdtPr>
                <w:rPr>
                  <w:sz w:val="22"/>
                  <w:szCs w:val="22"/>
                </w:rPr>
                <w:id w:val="800424409"/>
                <w:placeholder>
                  <w:docPart w:val="19E632598CAE4582B464001D7CEB9D63"/>
                </w:placeholder>
                <w:temporary/>
                <w:showingPlcHdr/>
                <w15:appearance w15:val="hidden"/>
              </w:sdtPr>
              <w:sdtEndPr/>
              <w:sdtContent>
                <w:r w:rsidRPr="00C45C84">
                  <w:rPr>
                    <w:sz w:val="22"/>
                    <w:szCs w:val="22"/>
                    <w:lang w:val="is-IS"/>
                  </w:rPr>
                  <w:t>[Sláðu inn hér]</w:t>
                </w:r>
              </w:sdtContent>
            </w:sdt>
            <w:r w:rsidRPr="00C45C84">
              <w:rPr>
                <w:sz w:val="22"/>
                <w:szCs w:val="22"/>
                <w:lang w:val="is-IS"/>
              </w:rPr>
              <w:fldChar w:fldCharType="end"/>
            </w:r>
          </w:p>
        </w:tc>
      </w:tr>
      <w:tr w:rsidR="000D4E49" w:rsidRPr="00C45C84" w14:paraId="681BB6B6" w14:textId="77777777" w:rsidTr="000D4E49"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36444D31" w14:textId="77777777" w:rsidR="000D4E49" w:rsidRPr="00C45C84" w:rsidRDefault="000D4E49" w:rsidP="000D4E49">
            <w:pPr>
              <w:spacing w:after="120"/>
              <w:ind w:left="601" w:hanging="601"/>
              <w:rPr>
                <w:b/>
                <w:bCs/>
                <w:sz w:val="22"/>
                <w:szCs w:val="22"/>
                <w:lang w:val="is-IS"/>
              </w:rPr>
            </w:pPr>
            <w:r w:rsidRPr="00C45C84">
              <w:rPr>
                <w:b/>
                <w:bCs/>
                <w:sz w:val="22"/>
                <w:szCs w:val="22"/>
                <w:lang w:val="is-IS"/>
              </w:rPr>
              <w:t>Heimilisfang: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75520F23" w14:textId="77777777" w:rsidR="000D4E49" w:rsidRPr="00C45C84" w:rsidRDefault="000D4E49" w:rsidP="000D4E49">
            <w:pPr>
              <w:spacing w:after="120"/>
              <w:ind w:left="601" w:hanging="601"/>
              <w:rPr>
                <w:sz w:val="22"/>
                <w:szCs w:val="22"/>
                <w:lang w:val="is-IS"/>
              </w:rPr>
            </w:pPr>
            <w:r w:rsidRPr="00C45C84">
              <w:rPr>
                <w:sz w:val="22"/>
                <w:szCs w:val="22"/>
                <w:lang w:val="is-IS"/>
              </w:rPr>
              <w:fldChar w:fldCharType="begin"/>
            </w:r>
            <w:r w:rsidRPr="00C45C84">
              <w:rPr>
                <w:sz w:val="22"/>
                <w:szCs w:val="22"/>
                <w:lang w:val="is-IS"/>
              </w:rPr>
              <w:instrText xml:space="preserve"> AUTOTEXT  " Tómur"  \* MERGEFORMAT </w:instrText>
            </w:r>
            <w:r w:rsidRPr="00C45C84">
              <w:rPr>
                <w:sz w:val="22"/>
                <w:szCs w:val="22"/>
                <w:lang w:val="is-IS"/>
              </w:rPr>
              <w:fldChar w:fldCharType="separate"/>
            </w:r>
            <w:sdt>
              <w:sdtPr>
                <w:rPr>
                  <w:sz w:val="22"/>
                  <w:szCs w:val="22"/>
                </w:rPr>
                <w:id w:val="-80910310"/>
                <w:placeholder>
                  <w:docPart w:val="CFF821A8EB794E5CAC1AF30A0DE4E127"/>
                </w:placeholder>
                <w:temporary/>
                <w:showingPlcHdr/>
                <w15:appearance w15:val="hidden"/>
              </w:sdtPr>
              <w:sdtEndPr/>
              <w:sdtContent>
                <w:r w:rsidRPr="00C45C84">
                  <w:rPr>
                    <w:sz w:val="22"/>
                    <w:szCs w:val="22"/>
                    <w:lang w:val="is-IS"/>
                  </w:rPr>
                  <w:t>[Sláðu inn hér]</w:t>
                </w:r>
              </w:sdtContent>
            </w:sdt>
            <w:r w:rsidRPr="00C45C84">
              <w:rPr>
                <w:sz w:val="22"/>
                <w:szCs w:val="22"/>
                <w:lang w:val="is-IS"/>
              </w:rPr>
              <w:fldChar w:fldCharType="end"/>
            </w:r>
          </w:p>
        </w:tc>
      </w:tr>
    </w:tbl>
    <w:p w14:paraId="7DD01A77" w14:textId="77777777" w:rsidR="00A44F34" w:rsidRPr="00C45C84" w:rsidRDefault="00A44F34" w:rsidP="000D4E49">
      <w:pPr>
        <w:ind w:right="-708"/>
        <w:rPr>
          <w:sz w:val="22"/>
          <w:szCs w:val="22"/>
          <w:lang w:val="is-IS"/>
        </w:rPr>
      </w:pPr>
    </w:p>
    <w:p w14:paraId="59C1C7DD" w14:textId="19466B2D" w:rsidR="00A44F34" w:rsidRPr="00C45C84" w:rsidRDefault="00A44F34" w:rsidP="000D4E49">
      <w:pPr>
        <w:ind w:right="-708"/>
        <w:rPr>
          <w:b/>
          <w:bCs/>
          <w:sz w:val="22"/>
          <w:szCs w:val="22"/>
          <w:lang w:val="is-IS"/>
        </w:rPr>
      </w:pPr>
      <w:r w:rsidRPr="00C45C84">
        <w:rPr>
          <w:b/>
          <w:bCs/>
          <w:sz w:val="22"/>
          <w:szCs w:val="22"/>
          <w:lang w:val="is-IS"/>
        </w:rPr>
        <w:t>Ég gef kost á mér í</w:t>
      </w:r>
      <w:r w:rsidR="0051075A" w:rsidRPr="00C45C84">
        <w:rPr>
          <w:b/>
          <w:bCs/>
          <w:sz w:val="22"/>
          <w:szCs w:val="22"/>
          <w:lang w:val="is-IS"/>
        </w:rPr>
        <w:t xml:space="preserve"> (vinsamlega veljið annað hvort</w:t>
      </w:r>
      <w:r w:rsidR="00193093" w:rsidRPr="00C45C84">
        <w:rPr>
          <w:b/>
          <w:bCs/>
          <w:sz w:val="22"/>
          <w:szCs w:val="22"/>
          <w:lang w:val="is-IS"/>
        </w:rPr>
        <w:t>)</w:t>
      </w:r>
      <w:r w:rsidRPr="00C45C84">
        <w:rPr>
          <w:b/>
          <w:bCs/>
          <w:sz w:val="22"/>
          <w:szCs w:val="22"/>
          <w:lang w:val="is-IS"/>
        </w:rPr>
        <w:t>:</w:t>
      </w:r>
      <w:r w:rsidRPr="00C45C84">
        <w:rPr>
          <w:b/>
          <w:bCs/>
          <w:sz w:val="22"/>
          <w:szCs w:val="22"/>
          <w:lang w:val="is-IS"/>
        </w:rPr>
        <w:tab/>
      </w:r>
      <w:r w:rsidRPr="00C45C84">
        <w:rPr>
          <w:b/>
          <w:bCs/>
          <w:sz w:val="22"/>
          <w:szCs w:val="22"/>
          <w:lang w:val="is-IS"/>
        </w:rPr>
        <w:tab/>
      </w:r>
      <w:r w:rsidR="00C45C84">
        <w:rPr>
          <w:b/>
          <w:bCs/>
          <w:sz w:val="22"/>
          <w:szCs w:val="22"/>
          <w:lang w:val="is-IS"/>
        </w:rPr>
        <w:tab/>
      </w:r>
      <w:r w:rsidRPr="00C45C84">
        <w:rPr>
          <w:b/>
          <w:bCs/>
          <w:sz w:val="22"/>
          <w:szCs w:val="22"/>
          <w:lang w:val="is-IS"/>
        </w:rPr>
        <w:t>[  ] Aðalstjórn</w:t>
      </w:r>
    </w:p>
    <w:p w14:paraId="19427D96" w14:textId="0BD6264C" w:rsidR="00A44F34" w:rsidRPr="00C45C84" w:rsidRDefault="00A44F34" w:rsidP="000D4E49">
      <w:pPr>
        <w:ind w:right="-708"/>
        <w:rPr>
          <w:b/>
          <w:bCs/>
          <w:sz w:val="22"/>
          <w:szCs w:val="22"/>
          <w:lang w:val="is-IS"/>
        </w:rPr>
      </w:pPr>
      <w:r w:rsidRPr="00C45C84">
        <w:rPr>
          <w:b/>
          <w:bCs/>
          <w:sz w:val="22"/>
          <w:szCs w:val="22"/>
          <w:lang w:val="is-IS"/>
        </w:rPr>
        <w:tab/>
      </w:r>
      <w:r w:rsidRPr="00C45C84">
        <w:rPr>
          <w:b/>
          <w:bCs/>
          <w:sz w:val="22"/>
          <w:szCs w:val="22"/>
          <w:lang w:val="is-IS"/>
        </w:rPr>
        <w:tab/>
      </w:r>
      <w:r w:rsidRPr="00C45C84">
        <w:rPr>
          <w:b/>
          <w:bCs/>
          <w:sz w:val="22"/>
          <w:szCs w:val="22"/>
          <w:lang w:val="is-IS"/>
        </w:rPr>
        <w:tab/>
      </w:r>
      <w:r w:rsidRPr="00C45C84">
        <w:rPr>
          <w:b/>
          <w:bCs/>
          <w:sz w:val="22"/>
          <w:szCs w:val="22"/>
          <w:lang w:val="is-IS"/>
        </w:rPr>
        <w:tab/>
      </w:r>
      <w:r w:rsidR="0051075A" w:rsidRPr="00C45C84">
        <w:rPr>
          <w:b/>
          <w:bCs/>
          <w:sz w:val="22"/>
          <w:szCs w:val="22"/>
          <w:lang w:val="is-IS"/>
        </w:rPr>
        <w:tab/>
      </w:r>
      <w:r w:rsidR="0051075A" w:rsidRPr="00C45C84">
        <w:rPr>
          <w:b/>
          <w:bCs/>
          <w:sz w:val="22"/>
          <w:szCs w:val="22"/>
          <w:lang w:val="is-IS"/>
        </w:rPr>
        <w:tab/>
      </w:r>
      <w:r w:rsidR="0051075A" w:rsidRPr="00C45C84">
        <w:rPr>
          <w:b/>
          <w:bCs/>
          <w:sz w:val="22"/>
          <w:szCs w:val="22"/>
          <w:lang w:val="is-IS"/>
        </w:rPr>
        <w:tab/>
      </w:r>
      <w:r w:rsidR="0051075A" w:rsidRPr="00C45C84">
        <w:rPr>
          <w:b/>
          <w:bCs/>
          <w:sz w:val="22"/>
          <w:szCs w:val="22"/>
          <w:lang w:val="is-IS"/>
        </w:rPr>
        <w:tab/>
      </w:r>
      <w:r w:rsidR="0051075A" w:rsidRPr="00C45C84">
        <w:rPr>
          <w:b/>
          <w:bCs/>
          <w:sz w:val="22"/>
          <w:szCs w:val="22"/>
          <w:lang w:val="is-IS"/>
        </w:rPr>
        <w:tab/>
      </w:r>
      <w:r w:rsidRPr="00C45C84">
        <w:rPr>
          <w:b/>
          <w:bCs/>
          <w:sz w:val="22"/>
          <w:szCs w:val="22"/>
          <w:lang w:val="is-IS"/>
        </w:rPr>
        <w:t>[  ] Varastjórn</w:t>
      </w:r>
    </w:p>
    <w:p w14:paraId="525F74DF" w14:textId="1B092EBE" w:rsidR="00A44F34" w:rsidRPr="00A44F34" w:rsidRDefault="00A44F34" w:rsidP="00A44F34">
      <w:pPr>
        <w:tabs>
          <w:tab w:val="left" w:pos="5739"/>
        </w:tabs>
        <w:rPr>
          <w:rFonts w:ascii="Calibri" w:hAnsi="Calibri" w:cs="Calibri"/>
        </w:rPr>
      </w:pPr>
      <w:r>
        <w:rPr>
          <w:b/>
          <w:bCs/>
          <w:lang w:val="is-IS"/>
        </w:rPr>
        <w:tab/>
      </w:r>
    </w:p>
    <w:p w14:paraId="6BC2C40E" w14:textId="7A1D5554" w:rsidR="000D4E49" w:rsidRPr="00934834" w:rsidRDefault="000D4E49" w:rsidP="000D4E49">
      <w:pPr>
        <w:ind w:right="-708"/>
        <w:rPr>
          <w:b/>
          <w:bCs/>
          <w:sz w:val="20"/>
          <w:szCs w:val="20"/>
          <w:lang w:val="is-IS"/>
        </w:rPr>
      </w:pPr>
      <w:r w:rsidRPr="00934834">
        <w:rPr>
          <w:b/>
          <w:bCs/>
          <w:sz w:val="20"/>
          <w:szCs w:val="20"/>
          <w:lang w:val="is-IS"/>
        </w:rPr>
        <w:t>Aðalstarf</w:t>
      </w: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0D4E49" w:rsidRPr="00934834" w14:paraId="060CEEC0" w14:textId="77777777" w:rsidTr="000D4E49">
        <w:trPr>
          <w:trHeight w:val="406"/>
        </w:trPr>
        <w:tc>
          <w:tcPr>
            <w:tcW w:w="9214" w:type="dxa"/>
          </w:tcPr>
          <w:p w14:paraId="29E84473" w14:textId="77777777" w:rsidR="000D4E49" w:rsidRPr="00934834" w:rsidRDefault="000D4E49" w:rsidP="000D4E49">
            <w:pPr>
              <w:pStyle w:val="Header"/>
              <w:ind w:left="743" w:hanging="743"/>
              <w:rPr>
                <w:sz w:val="20"/>
                <w:szCs w:val="20"/>
              </w:rPr>
            </w:pPr>
            <w:r w:rsidRPr="00934834">
              <w:rPr>
                <w:sz w:val="20"/>
                <w:szCs w:val="20"/>
              </w:rPr>
              <w:fldChar w:fldCharType="begin"/>
            </w:r>
            <w:r w:rsidRPr="00934834">
              <w:rPr>
                <w:sz w:val="20"/>
                <w:szCs w:val="20"/>
              </w:rPr>
              <w:instrText xml:space="preserve"> AUTOTEXT  " Tómur"  \* MERGEFORMAT </w:instrText>
            </w:r>
            <w:r w:rsidRPr="00934834">
              <w:rPr>
                <w:sz w:val="20"/>
                <w:szCs w:val="20"/>
              </w:rPr>
              <w:fldChar w:fldCharType="separate"/>
            </w:r>
            <w:sdt>
              <w:sdtPr>
                <w:rPr>
                  <w:sz w:val="20"/>
                  <w:szCs w:val="20"/>
                </w:rPr>
                <w:id w:val="968752352"/>
                <w:placeholder>
                  <w:docPart w:val="30D681A14AB9422896BAF1CA4D75D05E"/>
                </w:placeholder>
                <w:temporary/>
                <w:showingPlcHdr/>
                <w15:appearance w15:val="hidden"/>
              </w:sdtPr>
              <w:sdtEndPr/>
              <w:sdtContent>
                <w:r w:rsidRPr="00934834">
                  <w:rPr>
                    <w:sz w:val="20"/>
                    <w:szCs w:val="20"/>
                  </w:rPr>
                  <w:t>[Sláðu inn hér]</w:t>
                </w:r>
              </w:sdtContent>
            </w:sdt>
          </w:p>
          <w:p w14:paraId="4E96B0E4" w14:textId="77777777" w:rsidR="000D4E49" w:rsidRPr="00934834" w:rsidRDefault="000D4E49" w:rsidP="000D4E49">
            <w:pPr>
              <w:ind w:right="-708"/>
              <w:rPr>
                <w:sz w:val="20"/>
                <w:szCs w:val="20"/>
                <w:lang w:val="is-IS"/>
              </w:rPr>
            </w:pPr>
            <w:r w:rsidRPr="00934834">
              <w:rPr>
                <w:sz w:val="20"/>
                <w:szCs w:val="20"/>
                <w:lang w:val="is-IS"/>
              </w:rPr>
              <w:fldChar w:fldCharType="end"/>
            </w:r>
          </w:p>
        </w:tc>
      </w:tr>
    </w:tbl>
    <w:p w14:paraId="39300003" w14:textId="77777777" w:rsidR="000D4E49" w:rsidRPr="00934834" w:rsidRDefault="000D4E49" w:rsidP="000D4E49">
      <w:pPr>
        <w:ind w:right="-708"/>
        <w:rPr>
          <w:sz w:val="20"/>
          <w:szCs w:val="20"/>
          <w:lang w:val="is-IS"/>
        </w:rPr>
      </w:pPr>
    </w:p>
    <w:p w14:paraId="017D38C7" w14:textId="77777777" w:rsidR="000D4E49" w:rsidRPr="00934834" w:rsidRDefault="000D4E49" w:rsidP="000D4E49">
      <w:pPr>
        <w:ind w:right="-708"/>
        <w:rPr>
          <w:b/>
          <w:bCs/>
          <w:sz w:val="20"/>
          <w:szCs w:val="20"/>
          <w:lang w:val="is-IS"/>
        </w:rPr>
      </w:pPr>
      <w:r w:rsidRPr="00934834">
        <w:rPr>
          <w:b/>
          <w:bCs/>
          <w:sz w:val="20"/>
          <w:szCs w:val="20"/>
          <w:lang w:val="is-IS"/>
        </w:rPr>
        <w:t>Reynsla</w:t>
      </w: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0D4E49" w:rsidRPr="00934834" w14:paraId="5AB3712B" w14:textId="77777777" w:rsidTr="000D4E49">
        <w:trPr>
          <w:trHeight w:val="406"/>
        </w:trPr>
        <w:tc>
          <w:tcPr>
            <w:tcW w:w="9214" w:type="dxa"/>
          </w:tcPr>
          <w:p w14:paraId="3BF7DAEC" w14:textId="77777777" w:rsidR="000D4E49" w:rsidRPr="00934834" w:rsidRDefault="000D4E49" w:rsidP="000D4E49">
            <w:pPr>
              <w:pStyle w:val="Header"/>
              <w:rPr>
                <w:sz w:val="20"/>
                <w:szCs w:val="20"/>
              </w:rPr>
            </w:pPr>
            <w:r w:rsidRPr="00934834">
              <w:rPr>
                <w:sz w:val="20"/>
                <w:szCs w:val="20"/>
              </w:rPr>
              <w:fldChar w:fldCharType="begin"/>
            </w:r>
            <w:r w:rsidRPr="00934834">
              <w:rPr>
                <w:sz w:val="20"/>
                <w:szCs w:val="20"/>
              </w:rPr>
              <w:instrText xml:space="preserve"> AUTOTEXT  " Tómur"  \* MERGEFORMAT </w:instrText>
            </w:r>
            <w:r w:rsidRPr="00934834">
              <w:rPr>
                <w:sz w:val="20"/>
                <w:szCs w:val="20"/>
              </w:rPr>
              <w:fldChar w:fldCharType="separate"/>
            </w:r>
            <w:sdt>
              <w:sdtPr>
                <w:rPr>
                  <w:sz w:val="20"/>
                  <w:szCs w:val="20"/>
                </w:rPr>
                <w:id w:val="857853662"/>
                <w:placeholder>
                  <w:docPart w:val="01C94349F1984E6B9DD91F398DB1534E"/>
                </w:placeholder>
                <w:temporary/>
                <w:showingPlcHdr/>
                <w15:appearance w15:val="hidden"/>
              </w:sdtPr>
              <w:sdtEndPr/>
              <w:sdtContent>
                <w:r w:rsidRPr="00934834">
                  <w:rPr>
                    <w:sz w:val="20"/>
                    <w:szCs w:val="20"/>
                  </w:rPr>
                  <w:t>[Sláðu inn hér]</w:t>
                </w:r>
              </w:sdtContent>
            </w:sdt>
          </w:p>
          <w:p w14:paraId="2E966528" w14:textId="77777777" w:rsidR="000D4E49" w:rsidRPr="00934834" w:rsidRDefault="000D4E49" w:rsidP="000D4E49">
            <w:pPr>
              <w:ind w:right="-708"/>
              <w:rPr>
                <w:sz w:val="20"/>
                <w:szCs w:val="20"/>
                <w:lang w:val="is-IS"/>
              </w:rPr>
            </w:pPr>
            <w:r w:rsidRPr="00934834">
              <w:rPr>
                <w:sz w:val="20"/>
                <w:szCs w:val="20"/>
                <w:lang w:val="is-IS"/>
              </w:rPr>
              <w:fldChar w:fldCharType="end"/>
            </w:r>
          </w:p>
        </w:tc>
      </w:tr>
    </w:tbl>
    <w:p w14:paraId="31095CF5" w14:textId="77777777" w:rsidR="000D4E49" w:rsidRPr="00934834" w:rsidRDefault="000D4E49" w:rsidP="000D4E49">
      <w:pPr>
        <w:ind w:right="-708"/>
        <w:rPr>
          <w:sz w:val="20"/>
          <w:szCs w:val="20"/>
          <w:lang w:val="is-IS"/>
        </w:rPr>
      </w:pPr>
    </w:p>
    <w:p w14:paraId="4F3FF0C7" w14:textId="77777777" w:rsidR="000D4E49" w:rsidRPr="00934834" w:rsidRDefault="000D4E49" w:rsidP="000D4E49">
      <w:pPr>
        <w:ind w:right="-708"/>
        <w:rPr>
          <w:b/>
          <w:bCs/>
          <w:sz w:val="20"/>
          <w:szCs w:val="20"/>
          <w:lang w:val="is-IS"/>
        </w:rPr>
      </w:pPr>
      <w:r w:rsidRPr="00934834">
        <w:rPr>
          <w:b/>
          <w:bCs/>
          <w:sz w:val="20"/>
          <w:szCs w:val="20"/>
          <w:lang w:val="is-IS"/>
        </w:rPr>
        <w:t>Menntun</w:t>
      </w: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0D4E49" w:rsidRPr="00934834" w14:paraId="52FF7B2C" w14:textId="77777777" w:rsidTr="000D4E49">
        <w:trPr>
          <w:trHeight w:val="406"/>
        </w:trPr>
        <w:tc>
          <w:tcPr>
            <w:tcW w:w="9214" w:type="dxa"/>
          </w:tcPr>
          <w:p w14:paraId="6304F0F6" w14:textId="77777777" w:rsidR="000D4E49" w:rsidRPr="00934834" w:rsidRDefault="000D4E49" w:rsidP="000D4E49">
            <w:pPr>
              <w:pStyle w:val="Header"/>
              <w:rPr>
                <w:sz w:val="20"/>
                <w:szCs w:val="20"/>
              </w:rPr>
            </w:pPr>
            <w:r w:rsidRPr="00934834">
              <w:rPr>
                <w:sz w:val="20"/>
                <w:szCs w:val="20"/>
              </w:rPr>
              <w:fldChar w:fldCharType="begin"/>
            </w:r>
            <w:r w:rsidRPr="00934834">
              <w:rPr>
                <w:sz w:val="20"/>
                <w:szCs w:val="20"/>
              </w:rPr>
              <w:instrText xml:space="preserve"> AUTOTEXT  " Tómur"  \* MERGEFORMAT </w:instrText>
            </w:r>
            <w:r w:rsidRPr="00934834">
              <w:rPr>
                <w:sz w:val="20"/>
                <w:szCs w:val="20"/>
              </w:rPr>
              <w:fldChar w:fldCharType="separate"/>
            </w:r>
            <w:sdt>
              <w:sdtPr>
                <w:rPr>
                  <w:sz w:val="20"/>
                  <w:szCs w:val="20"/>
                </w:rPr>
                <w:id w:val="1021356567"/>
                <w:placeholder>
                  <w:docPart w:val="9A1FAFDB2E774512BCE072837DBF9D7F"/>
                </w:placeholder>
                <w:temporary/>
                <w:showingPlcHdr/>
                <w15:appearance w15:val="hidden"/>
              </w:sdtPr>
              <w:sdtEndPr/>
              <w:sdtContent>
                <w:r w:rsidRPr="00934834">
                  <w:rPr>
                    <w:sz w:val="20"/>
                    <w:szCs w:val="20"/>
                  </w:rPr>
                  <w:t>[Sláðu inn hér]</w:t>
                </w:r>
              </w:sdtContent>
            </w:sdt>
          </w:p>
          <w:p w14:paraId="4F9CF212" w14:textId="77777777" w:rsidR="000D4E49" w:rsidRPr="00934834" w:rsidRDefault="000D4E49" w:rsidP="000D4E49">
            <w:pPr>
              <w:ind w:right="-708"/>
              <w:rPr>
                <w:sz w:val="20"/>
                <w:szCs w:val="20"/>
                <w:lang w:val="is-IS"/>
              </w:rPr>
            </w:pPr>
            <w:r w:rsidRPr="00934834">
              <w:rPr>
                <w:sz w:val="20"/>
                <w:szCs w:val="20"/>
                <w:lang w:val="is-IS"/>
              </w:rPr>
              <w:fldChar w:fldCharType="end"/>
            </w:r>
          </w:p>
        </w:tc>
      </w:tr>
    </w:tbl>
    <w:p w14:paraId="2E2530A2" w14:textId="77777777" w:rsidR="000D4E49" w:rsidRPr="00934834" w:rsidRDefault="000D4E49" w:rsidP="000D4E49">
      <w:pPr>
        <w:ind w:right="-708"/>
        <w:rPr>
          <w:sz w:val="20"/>
          <w:szCs w:val="20"/>
          <w:lang w:val="is-IS"/>
        </w:rPr>
      </w:pPr>
    </w:p>
    <w:p w14:paraId="63C79509" w14:textId="77777777" w:rsidR="000D4E49" w:rsidRPr="00934834" w:rsidRDefault="000D4E49" w:rsidP="000D4E49">
      <w:pPr>
        <w:ind w:right="-708"/>
        <w:rPr>
          <w:b/>
          <w:bCs/>
          <w:sz w:val="20"/>
          <w:szCs w:val="20"/>
          <w:lang w:val="is-IS"/>
        </w:rPr>
      </w:pPr>
      <w:r w:rsidRPr="00934834">
        <w:rPr>
          <w:b/>
          <w:bCs/>
          <w:sz w:val="20"/>
          <w:szCs w:val="20"/>
          <w:lang w:val="is-IS"/>
        </w:rPr>
        <w:t>Önnur trúnaðarstörf, þar með talin stjórnarseta í öðrum félögum</w:t>
      </w: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0D4E49" w:rsidRPr="00934834" w14:paraId="7F4A82E4" w14:textId="77777777" w:rsidTr="000D4E49">
        <w:trPr>
          <w:trHeight w:val="406"/>
        </w:trPr>
        <w:tc>
          <w:tcPr>
            <w:tcW w:w="9214" w:type="dxa"/>
          </w:tcPr>
          <w:p w14:paraId="7AAD6078" w14:textId="77777777" w:rsidR="000D4E49" w:rsidRPr="00934834" w:rsidRDefault="000D4E49" w:rsidP="000D4E49">
            <w:pPr>
              <w:pStyle w:val="Header"/>
              <w:rPr>
                <w:sz w:val="20"/>
                <w:szCs w:val="20"/>
              </w:rPr>
            </w:pPr>
            <w:r w:rsidRPr="00934834">
              <w:rPr>
                <w:sz w:val="20"/>
                <w:szCs w:val="20"/>
              </w:rPr>
              <w:fldChar w:fldCharType="begin"/>
            </w:r>
            <w:r w:rsidRPr="00934834">
              <w:rPr>
                <w:sz w:val="20"/>
                <w:szCs w:val="20"/>
              </w:rPr>
              <w:instrText xml:space="preserve"> AUTOTEXT  " Tómur"  \* MERGEFORMAT </w:instrText>
            </w:r>
            <w:r w:rsidRPr="00934834">
              <w:rPr>
                <w:sz w:val="20"/>
                <w:szCs w:val="20"/>
              </w:rPr>
              <w:fldChar w:fldCharType="separate"/>
            </w:r>
            <w:sdt>
              <w:sdtPr>
                <w:rPr>
                  <w:sz w:val="20"/>
                  <w:szCs w:val="20"/>
                </w:rPr>
                <w:id w:val="-423185750"/>
                <w:placeholder>
                  <w:docPart w:val="52E46952E9E84A049F55766AFBD14697"/>
                </w:placeholder>
                <w:temporary/>
                <w:showingPlcHdr/>
                <w15:appearance w15:val="hidden"/>
              </w:sdtPr>
              <w:sdtEndPr/>
              <w:sdtContent>
                <w:r w:rsidRPr="00934834">
                  <w:rPr>
                    <w:sz w:val="20"/>
                    <w:szCs w:val="20"/>
                  </w:rPr>
                  <w:t>[Sláðu inn hér]</w:t>
                </w:r>
              </w:sdtContent>
            </w:sdt>
          </w:p>
          <w:p w14:paraId="685AD281" w14:textId="77777777" w:rsidR="000D4E49" w:rsidRPr="00934834" w:rsidRDefault="000D4E49" w:rsidP="000D4E49">
            <w:pPr>
              <w:ind w:right="-708"/>
              <w:rPr>
                <w:sz w:val="20"/>
                <w:szCs w:val="20"/>
                <w:lang w:val="is-IS"/>
              </w:rPr>
            </w:pPr>
            <w:r w:rsidRPr="00934834">
              <w:rPr>
                <w:sz w:val="20"/>
                <w:szCs w:val="20"/>
                <w:lang w:val="is-IS"/>
              </w:rPr>
              <w:fldChar w:fldCharType="end"/>
            </w:r>
          </w:p>
        </w:tc>
      </w:tr>
    </w:tbl>
    <w:p w14:paraId="688C5179" w14:textId="77777777" w:rsidR="000D4E49" w:rsidRPr="00934834" w:rsidRDefault="000D4E49" w:rsidP="000D4E49">
      <w:pPr>
        <w:ind w:right="-708"/>
        <w:rPr>
          <w:sz w:val="20"/>
          <w:szCs w:val="20"/>
          <w:lang w:val="is-IS"/>
        </w:rPr>
      </w:pPr>
    </w:p>
    <w:p w14:paraId="6A1E777B" w14:textId="77777777" w:rsidR="000D4E49" w:rsidRPr="00934834" w:rsidRDefault="000D4E49" w:rsidP="000D4E49">
      <w:pPr>
        <w:ind w:right="-708"/>
        <w:rPr>
          <w:b/>
          <w:bCs/>
          <w:sz w:val="20"/>
          <w:szCs w:val="20"/>
          <w:lang w:val="is-IS"/>
        </w:rPr>
      </w:pPr>
      <w:r w:rsidRPr="00934834">
        <w:rPr>
          <w:b/>
          <w:bCs/>
          <w:sz w:val="20"/>
          <w:szCs w:val="20"/>
          <w:lang w:val="is-IS"/>
        </w:rPr>
        <w:t>Upplýsingar um störf sem frambjóðandi hefur unnið fyrir Kviku banka hf.</w:t>
      </w: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0D4E49" w:rsidRPr="00934834" w14:paraId="21360F54" w14:textId="77777777" w:rsidTr="000D4E49">
        <w:trPr>
          <w:trHeight w:val="406"/>
        </w:trPr>
        <w:tc>
          <w:tcPr>
            <w:tcW w:w="9214" w:type="dxa"/>
          </w:tcPr>
          <w:p w14:paraId="2DDA926F" w14:textId="77777777" w:rsidR="000D4E49" w:rsidRPr="00934834" w:rsidRDefault="000D4E49" w:rsidP="000D4E49">
            <w:pPr>
              <w:pStyle w:val="Header"/>
              <w:rPr>
                <w:sz w:val="20"/>
                <w:szCs w:val="20"/>
              </w:rPr>
            </w:pPr>
            <w:r w:rsidRPr="00934834">
              <w:rPr>
                <w:sz w:val="20"/>
                <w:szCs w:val="20"/>
              </w:rPr>
              <w:fldChar w:fldCharType="begin"/>
            </w:r>
            <w:r w:rsidRPr="00934834">
              <w:rPr>
                <w:sz w:val="20"/>
                <w:szCs w:val="20"/>
              </w:rPr>
              <w:instrText xml:space="preserve"> AUTOTEXT  " Tómur"  \* MERGEFORMAT </w:instrText>
            </w:r>
            <w:r w:rsidRPr="00934834">
              <w:rPr>
                <w:sz w:val="20"/>
                <w:szCs w:val="20"/>
              </w:rPr>
              <w:fldChar w:fldCharType="separate"/>
            </w:r>
            <w:sdt>
              <w:sdtPr>
                <w:rPr>
                  <w:sz w:val="20"/>
                  <w:szCs w:val="20"/>
                </w:rPr>
                <w:id w:val="-359599753"/>
                <w:placeholder>
                  <w:docPart w:val="CFE935AED3154EC388F4DD6524D8F3D8"/>
                </w:placeholder>
                <w:temporary/>
                <w:showingPlcHdr/>
                <w15:appearance w15:val="hidden"/>
              </w:sdtPr>
              <w:sdtEndPr/>
              <w:sdtContent>
                <w:r w:rsidRPr="00934834">
                  <w:rPr>
                    <w:sz w:val="20"/>
                    <w:szCs w:val="20"/>
                  </w:rPr>
                  <w:t>[Sláðu inn hér]</w:t>
                </w:r>
              </w:sdtContent>
            </w:sdt>
          </w:p>
          <w:p w14:paraId="3530839E" w14:textId="77777777" w:rsidR="000D4E49" w:rsidRPr="00934834" w:rsidRDefault="000D4E49" w:rsidP="000D4E49">
            <w:pPr>
              <w:ind w:right="-708"/>
              <w:rPr>
                <w:sz w:val="20"/>
                <w:szCs w:val="20"/>
                <w:lang w:val="is-IS"/>
              </w:rPr>
            </w:pPr>
            <w:r w:rsidRPr="00934834">
              <w:rPr>
                <w:sz w:val="20"/>
                <w:szCs w:val="20"/>
                <w:lang w:val="is-IS"/>
              </w:rPr>
              <w:fldChar w:fldCharType="end"/>
            </w:r>
          </w:p>
        </w:tc>
      </w:tr>
    </w:tbl>
    <w:p w14:paraId="31F6D592" w14:textId="77777777" w:rsidR="000D4E49" w:rsidRPr="00934834" w:rsidRDefault="000D4E49" w:rsidP="000D4E49">
      <w:pPr>
        <w:ind w:right="-708"/>
        <w:rPr>
          <w:sz w:val="20"/>
          <w:szCs w:val="20"/>
          <w:lang w:val="is-IS"/>
        </w:rPr>
      </w:pPr>
    </w:p>
    <w:p w14:paraId="656C0386" w14:textId="77777777" w:rsidR="000D4E49" w:rsidRPr="00934834" w:rsidRDefault="000D4E49" w:rsidP="000D4E49">
      <w:pPr>
        <w:ind w:right="-708"/>
        <w:rPr>
          <w:b/>
          <w:bCs/>
          <w:sz w:val="20"/>
          <w:szCs w:val="20"/>
          <w:lang w:val="is-IS"/>
        </w:rPr>
      </w:pPr>
      <w:r w:rsidRPr="00934834">
        <w:rPr>
          <w:b/>
          <w:bCs/>
          <w:sz w:val="20"/>
          <w:szCs w:val="20"/>
          <w:lang w:val="is-IS"/>
        </w:rPr>
        <w:t>Eignarhlutir í Kviku banka hf., beint eða í gegnum tengda aðila</w:t>
      </w: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0D4E49" w:rsidRPr="00934834" w14:paraId="1DA2BD19" w14:textId="77777777" w:rsidTr="000D4E49">
        <w:trPr>
          <w:trHeight w:val="406"/>
        </w:trPr>
        <w:tc>
          <w:tcPr>
            <w:tcW w:w="9214" w:type="dxa"/>
          </w:tcPr>
          <w:p w14:paraId="7BD02270" w14:textId="77777777" w:rsidR="000D4E49" w:rsidRPr="00934834" w:rsidRDefault="000D4E49" w:rsidP="000D4E49">
            <w:pPr>
              <w:pStyle w:val="Header"/>
              <w:rPr>
                <w:sz w:val="20"/>
                <w:szCs w:val="20"/>
              </w:rPr>
            </w:pPr>
            <w:r w:rsidRPr="00934834">
              <w:rPr>
                <w:sz w:val="20"/>
                <w:szCs w:val="20"/>
              </w:rPr>
              <w:fldChar w:fldCharType="begin"/>
            </w:r>
            <w:r w:rsidRPr="00934834">
              <w:rPr>
                <w:sz w:val="20"/>
                <w:szCs w:val="20"/>
              </w:rPr>
              <w:instrText xml:space="preserve"> AUTOTEXT  " Tómur"  \* MERGEFORMAT </w:instrText>
            </w:r>
            <w:r w:rsidRPr="00934834">
              <w:rPr>
                <w:sz w:val="20"/>
                <w:szCs w:val="20"/>
              </w:rPr>
              <w:fldChar w:fldCharType="separate"/>
            </w:r>
            <w:sdt>
              <w:sdtPr>
                <w:rPr>
                  <w:sz w:val="20"/>
                  <w:szCs w:val="20"/>
                </w:rPr>
                <w:id w:val="-2094461578"/>
                <w:placeholder>
                  <w:docPart w:val="EFF9C3489BB14395B4953348C407C832"/>
                </w:placeholder>
                <w:temporary/>
                <w:showingPlcHdr/>
                <w15:appearance w15:val="hidden"/>
              </w:sdtPr>
              <w:sdtEndPr/>
              <w:sdtContent>
                <w:r w:rsidRPr="00934834">
                  <w:rPr>
                    <w:sz w:val="20"/>
                    <w:szCs w:val="20"/>
                  </w:rPr>
                  <w:t>[Sláðu inn hér]</w:t>
                </w:r>
              </w:sdtContent>
            </w:sdt>
          </w:p>
          <w:p w14:paraId="7AC61F11" w14:textId="77777777" w:rsidR="000D4E49" w:rsidRPr="00934834" w:rsidRDefault="000D4E49" w:rsidP="000D4E49">
            <w:pPr>
              <w:ind w:left="743" w:right="-708" w:hanging="743"/>
              <w:rPr>
                <w:sz w:val="20"/>
                <w:szCs w:val="20"/>
                <w:lang w:val="is-IS"/>
              </w:rPr>
            </w:pPr>
            <w:r w:rsidRPr="00934834">
              <w:rPr>
                <w:sz w:val="20"/>
                <w:szCs w:val="20"/>
                <w:lang w:val="is-IS"/>
              </w:rPr>
              <w:fldChar w:fldCharType="end"/>
            </w:r>
          </w:p>
        </w:tc>
      </w:tr>
    </w:tbl>
    <w:p w14:paraId="073D2D8B" w14:textId="77777777" w:rsidR="000D4E49" w:rsidRPr="00934834" w:rsidRDefault="000D4E49" w:rsidP="000D4E49">
      <w:pPr>
        <w:ind w:right="-708"/>
        <w:rPr>
          <w:sz w:val="20"/>
          <w:szCs w:val="20"/>
          <w:lang w:val="is-IS"/>
        </w:rPr>
      </w:pPr>
    </w:p>
    <w:p w14:paraId="4DFA5307" w14:textId="5957A521" w:rsidR="00372778" w:rsidRDefault="00372778" w:rsidP="000D4E49">
      <w:pPr>
        <w:ind w:right="-142"/>
        <w:rPr>
          <w:b/>
          <w:bCs/>
          <w:sz w:val="20"/>
          <w:szCs w:val="20"/>
          <w:lang w:val="is-IS"/>
        </w:rPr>
      </w:pPr>
      <w:r>
        <w:rPr>
          <w:b/>
          <w:bCs/>
          <w:sz w:val="20"/>
          <w:szCs w:val="20"/>
          <w:lang w:val="is-IS"/>
        </w:rPr>
        <w:t xml:space="preserve">Gerðu grein fyrir hvort um einhver hagsmunatengsl sé að ræða við eftirfarandi aðila, og ef svo er, </w:t>
      </w:r>
      <w:r w:rsidR="003F4E65">
        <w:rPr>
          <w:b/>
          <w:bCs/>
          <w:sz w:val="20"/>
          <w:szCs w:val="20"/>
          <w:lang w:val="is-IS"/>
        </w:rPr>
        <w:t>í</w:t>
      </w:r>
      <w:r>
        <w:rPr>
          <w:b/>
          <w:bCs/>
          <w:sz w:val="20"/>
          <w:szCs w:val="20"/>
          <w:lang w:val="is-IS"/>
        </w:rPr>
        <w:t xml:space="preserve"> hverju þau felast:</w:t>
      </w:r>
    </w:p>
    <w:p w14:paraId="5108EF95" w14:textId="1ADFB7B5" w:rsidR="000D4E49" w:rsidRPr="00372778" w:rsidRDefault="00372778" w:rsidP="00372778">
      <w:pPr>
        <w:pStyle w:val="ListParagraph"/>
        <w:numPr>
          <w:ilvl w:val="0"/>
          <w:numId w:val="1"/>
        </w:numPr>
        <w:ind w:right="-14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við helstu viðskiptaaðila félagsins: </w:t>
      </w: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0D4E49" w:rsidRPr="00934834" w14:paraId="77784000" w14:textId="77777777" w:rsidTr="000D4E49">
        <w:trPr>
          <w:trHeight w:val="406"/>
        </w:trPr>
        <w:tc>
          <w:tcPr>
            <w:tcW w:w="9214" w:type="dxa"/>
          </w:tcPr>
          <w:p w14:paraId="5EDC08E9" w14:textId="77777777" w:rsidR="000D4E49" w:rsidRPr="00934834" w:rsidRDefault="000D4E49" w:rsidP="000D4E49">
            <w:pPr>
              <w:pStyle w:val="Header"/>
              <w:ind w:right="-142"/>
              <w:rPr>
                <w:sz w:val="20"/>
                <w:szCs w:val="20"/>
              </w:rPr>
            </w:pPr>
            <w:r w:rsidRPr="00934834">
              <w:rPr>
                <w:sz w:val="20"/>
                <w:szCs w:val="20"/>
              </w:rPr>
              <w:fldChar w:fldCharType="begin"/>
            </w:r>
            <w:r w:rsidRPr="00934834">
              <w:rPr>
                <w:sz w:val="20"/>
                <w:szCs w:val="20"/>
              </w:rPr>
              <w:instrText xml:space="preserve"> AUTOTEXT  " Tómur"  \* MERGEFORMAT </w:instrText>
            </w:r>
            <w:r w:rsidRPr="00934834">
              <w:rPr>
                <w:sz w:val="20"/>
                <w:szCs w:val="20"/>
              </w:rPr>
              <w:fldChar w:fldCharType="separate"/>
            </w:r>
            <w:sdt>
              <w:sdtPr>
                <w:rPr>
                  <w:sz w:val="20"/>
                  <w:szCs w:val="20"/>
                </w:rPr>
                <w:id w:val="-1223205040"/>
                <w:placeholder>
                  <w:docPart w:val="6DA0D7FF7A054F4896D5052803E4E618"/>
                </w:placeholder>
                <w:temporary/>
                <w:showingPlcHdr/>
                <w15:appearance w15:val="hidden"/>
              </w:sdtPr>
              <w:sdtEndPr/>
              <w:sdtContent>
                <w:r w:rsidRPr="00934834">
                  <w:rPr>
                    <w:sz w:val="20"/>
                    <w:szCs w:val="20"/>
                  </w:rPr>
                  <w:t>[Sláðu inn hér]</w:t>
                </w:r>
              </w:sdtContent>
            </w:sdt>
          </w:p>
          <w:p w14:paraId="3A4EAE0F" w14:textId="77777777" w:rsidR="000D4E49" w:rsidRPr="00934834" w:rsidRDefault="000D4E49" w:rsidP="000D4E49">
            <w:pPr>
              <w:ind w:left="601" w:right="-142" w:hanging="601"/>
              <w:rPr>
                <w:sz w:val="20"/>
                <w:szCs w:val="20"/>
                <w:lang w:val="is-IS"/>
              </w:rPr>
            </w:pPr>
            <w:r w:rsidRPr="00934834">
              <w:rPr>
                <w:sz w:val="20"/>
                <w:szCs w:val="20"/>
                <w:lang w:val="is-IS"/>
              </w:rPr>
              <w:fldChar w:fldCharType="end"/>
            </w:r>
          </w:p>
        </w:tc>
      </w:tr>
    </w:tbl>
    <w:p w14:paraId="29C6528C" w14:textId="71FFD23A" w:rsidR="003F4E65" w:rsidRPr="003F4E65" w:rsidRDefault="00372778" w:rsidP="003F4E65">
      <w:pPr>
        <w:pStyle w:val="Header"/>
        <w:numPr>
          <w:ilvl w:val="0"/>
          <w:numId w:val="1"/>
        </w:numPr>
        <w:spacing w:before="240" w:after="120"/>
        <w:ind w:left="714" w:right="-142" w:hanging="357"/>
        <w:rPr>
          <w:b/>
          <w:bCs/>
          <w:sz w:val="20"/>
          <w:szCs w:val="20"/>
        </w:rPr>
      </w:pPr>
      <w:r w:rsidRPr="003F4E65">
        <w:rPr>
          <w:b/>
          <w:bCs/>
          <w:sz w:val="20"/>
          <w:szCs w:val="20"/>
        </w:rPr>
        <w:t>við helst</w:t>
      </w:r>
      <w:r w:rsidR="003F4E65" w:rsidRPr="003F4E65">
        <w:rPr>
          <w:b/>
          <w:bCs/>
          <w:sz w:val="20"/>
          <w:szCs w:val="20"/>
        </w:rPr>
        <w:t>u</w:t>
      </w:r>
      <w:r w:rsidRPr="003F4E65">
        <w:rPr>
          <w:b/>
          <w:bCs/>
          <w:sz w:val="20"/>
          <w:szCs w:val="20"/>
        </w:rPr>
        <w:t xml:space="preserve"> samkeppnisaðila félagsins: </w:t>
      </w: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3F4E65" w:rsidRPr="00934834" w14:paraId="06C5DD70" w14:textId="77777777" w:rsidTr="00E95E1E">
        <w:trPr>
          <w:trHeight w:val="406"/>
        </w:trPr>
        <w:tc>
          <w:tcPr>
            <w:tcW w:w="9214" w:type="dxa"/>
          </w:tcPr>
          <w:p w14:paraId="6171BF1F" w14:textId="77777777" w:rsidR="003F4E65" w:rsidRPr="00934834" w:rsidRDefault="003F4E65" w:rsidP="00E95E1E">
            <w:pPr>
              <w:pStyle w:val="Header"/>
              <w:ind w:right="-142"/>
              <w:rPr>
                <w:sz w:val="20"/>
                <w:szCs w:val="20"/>
              </w:rPr>
            </w:pPr>
            <w:r w:rsidRPr="00934834">
              <w:rPr>
                <w:sz w:val="20"/>
                <w:szCs w:val="20"/>
              </w:rPr>
              <w:fldChar w:fldCharType="begin"/>
            </w:r>
            <w:r w:rsidRPr="00934834">
              <w:rPr>
                <w:sz w:val="20"/>
                <w:szCs w:val="20"/>
              </w:rPr>
              <w:instrText xml:space="preserve"> AUTOTEXT  " Tómur"  \* MERGEFORMAT </w:instrText>
            </w:r>
            <w:r w:rsidRPr="00934834">
              <w:rPr>
                <w:sz w:val="20"/>
                <w:szCs w:val="20"/>
              </w:rPr>
              <w:fldChar w:fldCharType="separate"/>
            </w:r>
            <w:sdt>
              <w:sdtPr>
                <w:rPr>
                  <w:sz w:val="20"/>
                  <w:szCs w:val="20"/>
                </w:rPr>
                <w:id w:val="-1962409854"/>
                <w:placeholder>
                  <w:docPart w:val="C71F28493EE14F0090E98073F5DA4715"/>
                </w:placeholder>
                <w:temporary/>
                <w:showingPlcHdr/>
                <w15:appearance w15:val="hidden"/>
              </w:sdtPr>
              <w:sdtEndPr/>
              <w:sdtContent>
                <w:r w:rsidRPr="00934834">
                  <w:rPr>
                    <w:sz w:val="20"/>
                    <w:szCs w:val="20"/>
                  </w:rPr>
                  <w:t>[Sláðu inn hér]</w:t>
                </w:r>
              </w:sdtContent>
            </w:sdt>
          </w:p>
          <w:p w14:paraId="63BDE34D" w14:textId="77777777" w:rsidR="003F4E65" w:rsidRPr="00934834" w:rsidRDefault="003F4E65" w:rsidP="00E95E1E">
            <w:pPr>
              <w:ind w:left="601" w:right="-142" w:hanging="601"/>
              <w:rPr>
                <w:sz w:val="20"/>
                <w:szCs w:val="20"/>
                <w:lang w:val="is-IS"/>
              </w:rPr>
            </w:pPr>
            <w:r w:rsidRPr="00934834">
              <w:rPr>
                <w:sz w:val="20"/>
                <w:szCs w:val="20"/>
                <w:lang w:val="is-IS"/>
              </w:rPr>
              <w:fldChar w:fldCharType="end"/>
            </w:r>
          </w:p>
        </w:tc>
      </w:tr>
    </w:tbl>
    <w:p w14:paraId="051659EB" w14:textId="77777777" w:rsidR="003F4E65" w:rsidRPr="003F4E65" w:rsidRDefault="003F4E65" w:rsidP="003F4E65">
      <w:pPr>
        <w:pStyle w:val="Header"/>
        <w:ind w:right="-142"/>
        <w:rPr>
          <w:b/>
          <w:bCs/>
          <w:sz w:val="20"/>
          <w:szCs w:val="20"/>
        </w:rPr>
      </w:pPr>
    </w:p>
    <w:p w14:paraId="75715FA4" w14:textId="45CCE430" w:rsidR="003F4E65" w:rsidRPr="003F4E65" w:rsidRDefault="003F4E65" w:rsidP="003F4E65">
      <w:pPr>
        <w:pStyle w:val="Header"/>
        <w:numPr>
          <w:ilvl w:val="0"/>
          <w:numId w:val="1"/>
        </w:numPr>
        <w:spacing w:after="120"/>
        <w:ind w:left="714" w:right="-142" w:hanging="357"/>
        <w:rPr>
          <w:b/>
          <w:bCs/>
          <w:sz w:val="20"/>
          <w:szCs w:val="20"/>
        </w:rPr>
      </w:pPr>
      <w:r w:rsidRPr="003F4E65">
        <w:rPr>
          <w:b/>
          <w:bCs/>
          <w:sz w:val="20"/>
          <w:szCs w:val="20"/>
        </w:rPr>
        <w:t xml:space="preserve">við hluthafa sem eiga meira </w:t>
      </w:r>
      <w:r>
        <w:rPr>
          <w:b/>
          <w:bCs/>
          <w:sz w:val="20"/>
          <w:szCs w:val="20"/>
        </w:rPr>
        <w:t>e</w:t>
      </w:r>
      <w:r w:rsidRPr="003F4E65">
        <w:rPr>
          <w:b/>
          <w:bCs/>
          <w:sz w:val="20"/>
          <w:szCs w:val="20"/>
        </w:rPr>
        <w:t xml:space="preserve">n 10% hlut í félaginu: </w:t>
      </w: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3F4E65" w:rsidRPr="00934834" w14:paraId="7BBB3896" w14:textId="77777777" w:rsidTr="00E95E1E">
        <w:trPr>
          <w:trHeight w:val="406"/>
        </w:trPr>
        <w:tc>
          <w:tcPr>
            <w:tcW w:w="9214" w:type="dxa"/>
          </w:tcPr>
          <w:p w14:paraId="4DDBBC2D" w14:textId="77777777" w:rsidR="003F4E65" w:rsidRPr="00934834" w:rsidRDefault="003F4E65" w:rsidP="00E95E1E">
            <w:pPr>
              <w:pStyle w:val="Header"/>
              <w:ind w:right="-142"/>
              <w:rPr>
                <w:sz w:val="20"/>
                <w:szCs w:val="20"/>
              </w:rPr>
            </w:pPr>
            <w:r w:rsidRPr="00934834">
              <w:rPr>
                <w:sz w:val="20"/>
                <w:szCs w:val="20"/>
              </w:rPr>
              <w:fldChar w:fldCharType="begin"/>
            </w:r>
            <w:r w:rsidRPr="00934834">
              <w:rPr>
                <w:sz w:val="20"/>
                <w:szCs w:val="20"/>
              </w:rPr>
              <w:instrText xml:space="preserve"> AUTOTEXT  " Tómur"  \* MERGEFORMAT </w:instrText>
            </w:r>
            <w:r w:rsidRPr="00934834">
              <w:rPr>
                <w:sz w:val="20"/>
                <w:szCs w:val="20"/>
              </w:rPr>
              <w:fldChar w:fldCharType="separate"/>
            </w:r>
            <w:sdt>
              <w:sdtPr>
                <w:rPr>
                  <w:sz w:val="20"/>
                  <w:szCs w:val="20"/>
                </w:rPr>
                <w:id w:val="-2017535748"/>
                <w:placeholder>
                  <w:docPart w:val="D03860DC897443DA9492E8E9D6F0E8F7"/>
                </w:placeholder>
                <w:temporary/>
                <w:showingPlcHdr/>
                <w15:appearance w15:val="hidden"/>
              </w:sdtPr>
              <w:sdtEndPr/>
              <w:sdtContent>
                <w:r w:rsidRPr="00934834">
                  <w:rPr>
                    <w:sz w:val="20"/>
                    <w:szCs w:val="20"/>
                  </w:rPr>
                  <w:t>[Sláðu inn hér]</w:t>
                </w:r>
              </w:sdtContent>
            </w:sdt>
          </w:p>
          <w:p w14:paraId="01CEF5E0" w14:textId="77777777" w:rsidR="003F4E65" w:rsidRPr="00934834" w:rsidRDefault="003F4E65" w:rsidP="00E95E1E">
            <w:pPr>
              <w:ind w:left="601" w:right="-142" w:hanging="601"/>
              <w:rPr>
                <w:sz w:val="20"/>
                <w:szCs w:val="20"/>
                <w:lang w:val="is-IS"/>
              </w:rPr>
            </w:pPr>
            <w:r w:rsidRPr="00934834">
              <w:rPr>
                <w:sz w:val="20"/>
                <w:szCs w:val="20"/>
                <w:lang w:val="is-IS"/>
              </w:rPr>
              <w:fldChar w:fldCharType="end"/>
            </w:r>
          </w:p>
        </w:tc>
      </w:tr>
    </w:tbl>
    <w:p w14:paraId="079181FD" w14:textId="1EAA593F" w:rsidR="00372778" w:rsidRPr="00372778" w:rsidRDefault="00372778" w:rsidP="003F4E65"/>
    <w:p w14:paraId="2FEE0E6E" w14:textId="77777777" w:rsidR="000D4E49" w:rsidRPr="00934834" w:rsidRDefault="000D4E49" w:rsidP="000D4E49">
      <w:pPr>
        <w:ind w:right="-708"/>
        <w:rPr>
          <w:b/>
          <w:bCs/>
          <w:sz w:val="20"/>
          <w:szCs w:val="20"/>
          <w:lang w:val="is-IS"/>
        </w:rPr>
      </w:pPr>
      <w:r w:rsidRPr="00934834">
        <w:rPr>
          <w:b/>
          <w:bCs/>
          <w:sz w:val="20"/>
          <w:szCs w:val="20"/>
          <w:lang w:val="is-IS"/>
        </w:rPr>
        <w:t>Önnur tengsl við Kviku banka hf., ef við á</w:t>
      </w: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0D4E49" w:rsidRPr="00934834" w14:paraId="555F0401" w14:textId="77777777" w:rsidTr="000D4E49">
        <w:trPr>
          <w:trHeight w:val="406"/>
        </w:trPr>
        <w:tc>
          <w:tcPr>
            <w:tcW w:w="9214" w:type="dxa"/>
          </w:tcPr>
          <w:p w14:paraId="5AAC6E6C" w14:textId="77777777" w:rsidR="000D4E49" w:rsidRPr="00934834" w:rsidRDefault="000D4E49" w:rsidP="000D4E49">
            <w:pPr>
              <w:pStyle w:val="Header"/>
              <w:rPr>
                <w:sz w:val="20"/>
                <w:szCs w:val="20"/>
              </w:rPr>
            </w:pPr>
            <w:r w:rsidRPr="00934834">
              <w:rPr>
                <w:sz w:val="20"/>
                <w:szCs w:val="20"/>
              </w:rPr>
              <w:fldChar w:fldCharType="begin"/>
            </w:r>
            <w:r w:rsidRPr="00934834">
              <w:rPr>
                <w:sz w:val="20"/>
                <w:szCs w:val="20"/>
              </w:rPr>
              <w:instrText xml:space="preserve"> AUTOTEXT  " Tómur"  \* MERGEFORMAT </w:instrText>
            </w:r>
            <w:r w:rsidRPr="00934834">
              <w:rPr>
                <w:sz w:val="20"/>
                <w:szCs w:val="20"/>
              </w:rPr>
              <w:fldChar w:fldCharType="separate"/>
            </w:r>
            <w:sdt>
              <w:sdtPr>
                <w:rPr>
                  <w:sz w:val="20"/>
                  <w:szCs w:val="20"/>
                </w:rPr>
                <w:id w:val="-1429723113"/>
                <w:placeholder>
                  <w:docPart w:val="D00A9BD19C6B4E48BD3334B50AA82D89"/>
                </w:placeholder>
                <w:temporary/>
                <w:showingPlcHdr/>
                <w15:appearance w15:val="hidden"/>
              </w:sdtPr>
              <w:sdtEndPr/>
              <w:sdtContent>
                <w:r w:rsidRPr="00934834">
                  <w:rPr>
                    <w:sz w:val="20"/>
                    <w:szCs w:val="20"/>
                  </w:rPr>
                  <w:t>[Sláðu inn hér]</w:t>
                </w:r>
              </w:sdtContent>
            </w:sdt>
          </w:p>
          <w:p w14:paraId="2415049F" w14:textId="77777777" w:rsidR="000D4E49" w:rsidRPr="00934834" w:rsidRDefault="000D4E49" w:rsidP="000D4E49">
            <w:pPr>
              <w:ind w:right="-708"/>
              <w:rPr>
                <w:sz w:val="20"/>
                <w:szCs w:val="20"/>
                <w:lang w:val="is-IS"/>
              </w:rPr>
            </w:pPr>
            <w:r w:rsidRPr="00934834">
              <w:rPr>
                <w:sz w:val="20"/>
                <w:szCs w:val="20"/>
                <w:lang w:val="is-IS"/>
              </w:rPr>
              <w:fldChar w:fldCharType="end"/>
            </w:r>
          </w:p>
        </w:tc>
      </w:tr>
    </w:tbl>
    <w:p w14:paraId="160357A7" w14:textId="77777777" w:rsidR="00C45C84" w:rsidRDefault="00C45C84" w:rsidP="000D4E49">
      <w:pPr>
        <w:ind w:right="-708"/>
        <w:rPr>
          <w:sz w:val="20"/>
          <w:szCs w:val="20"/>
          <w:lang w:val="is-IS"/>
        </w:rPr>
      </w:pPr>
    </w:p>
    <w:p w14:paraId="7F2E9A1B" w14:textId="582B73B9" w:rsidR="000D4E49" w:rsidRPr="003F4E65" w:rsidRDefault="000D4E49" w:rsidP="000D4E49">
      <w:pPr>
        <w:ind w:right="-708"/>
        <w:rPr>
          <w:sz w:val="20"/>
          <w:szCs w:val="20"/>
          <w:lang w:val="is-IS"/>
        </w:rPr>
      </w:pPr>
      <w:r w:rsidRPr="00934834">
        <w:rPr>
          <w:sz w:val="20"/>
          <w:szCs w:val="20"/>
          <w:lang w:val="is-IS"/>
        </w:rPr>
        <w:t xml:space="preserve">Vinsamlega sendið framboð þetta á </w:t>
      </w:r>
      <w:r w:rsidRPr="0035070B">
        <w:rPr>
          <w:color w:val="79623D"/>
          <w:sz w:val="20"/>
          <w:szCs w:val="20"/>
          <w:lang w:val="is-IS"/>
        </w:rPr>
        <w:t>hluthafar@kvika.is</w:t>
      </w:r>
    </w:p>
    <w:p w14:paraId="109484C9" w14:textId="77777777" w:rsidR="00052D43" w:rsidRDefault="00052D43" w:rsidP="000D4E49"/>
    <w:sectPr w:rsidR="00052D43" w:rsidSect="000D4E49">
      <w:headerReference w:type="default" r:id="rId7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A921AB" w14:textId="77777777" w:rsidR="000D4E49" w:rsidRDefault="000D4E49" w:rsidP="00052D43">
      <w:r>
        <w:separator/>
      </w:r>
    </w:p>
  </w:endnote>
  <w:endnote w:type="continuationSeparator" w:id="0">
    <w:p w14:paraId="26711D31" w14:textId="77777777" w:rsidR="000D4E49" w:rsidRDefault="000D4E49" w:rsidP="00052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B6D70E" w14:textId="77777777" w:rsidR="000D4E49" w:rsidRDefault="000D4E49" w:rsidP="00052D43">
      <w:r>
        <w:separator/>
      </w:r>
    </w:p>
  </w:footnote>
  <w:footnote w:type="continuationSeparator" w:id="0">
    <w:p w14:paraId="286C936D" w14:textId="77777777" w:rsidR="000D4E49" w:rsidRDefault="000D4E49" w:rsidP="00052D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9EC06F" w14:textId="77777777" w:rsidR="00052D43" w:rsidRDefault="00052D43" w:rsidP="00052D43">
    <w:pPr>
      <w:pStyle w:val="Header"/>
      <w:jc w:val="right"/>
    </w:pPr>
    <w:r>
      <w:rPr>
        <w:noProof/>
        <w:lang w:eastAsia="is-IS"/>
      </w:rPr>
      <w:drawing>
        <wp:inline distT="0" distB="0" distL="0" distR="0" wp14:anchorId="090B6DAC" wp14:editId="167B0D6C">
          <wp:extent cx="1063255" cy="415481"/>
          <wp:effectExtent l="0" t="0" r="3810" b="381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vika_merki_Liggjandi_Gull_x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4746" cy="4238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66590B"/>
    <w:multiLevelType w:val="hybridMultilevel"/>
    <w:tmpl w:val="4BB02AFA"/>
    <w:lvl w:ilvl="0" w:tplc="FC28331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4B354A"/>
    <w:multiLevelType w:val="hybridMultilevel"/>
    <w:tmpl w:val="75BC0D2E"/>
    <w:lvl w:ilvl="0" w:tplc="040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E49"/>
    <w:rsid w:val="00033023"/>
    <w:rsid w:val="00052D43"/>
    <w:rsid w:val="000D4E49"/>
    <w:rsid w:val="00193093"/>
    <w:rsid w:val="0035070B"/>
    <w:rsid w:val="00372778"/>
    <w:rsid w:val="003F4E65"/>
    <w:rsid w:val="00443E28"/>
    <w:rsid w:val="0051075A"/>
    <w:rsid w:val="00574641"/>
    <w:rsid w:val="00766B14"/>
    <w:rsid w:val="00A415B3"/>
    <w:rsid w:val="00A44F34"/>
    <w:rsid w:val="00BD0B1B"/>
    <w:rsid w:val="00C4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0178E6F"/>
  <w15:chartTrackingRefBased/>
  <w15:docId w15:val="{35EAD668-588A-4102-B1E2-01BC4A512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4E49"/>
    <w:pPr>
      <w:spacing w:after="0" w:line="240" w:lineRule="auto"/>
    </w:pPr>
    <w:rPr>
      <w:rFonts w:ascii="Times New Roman" w:eastAsiaTheme="minorEastAsia" w:hAnsi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2D43"/>
    <w:pPr>
      <w:keepNext/>
      <w:keepLines/>
      <w:spacing w:before="240" w:line="259" w:lineRule="auto"/>
      <w:jc w:val="both"/>
      <w:outlineLvl w:val="0"/>
    </w:pPr>
    <w:rPr>
      <w:rFonts w:eastAsiaTheme="majorEastAsia" w:cstheme="majorBidi"/>
      <w:color w:val="AB8246"/>
      <w:sz w:val="32"/>
      <w:szCs w:val="32"/>
      <w:lang w:val="is-I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2D43"/>
    <w:pPr>
      <w:keepNext/>
      <w:keepLines/>
      <w:spacing w:before="40" w:line="259" w:lineRule="auto"/>
      <w:jc w:val="both"/>
      <w:outlineLvl w:val="1"/>
    </w:pPr>
    <w:rPr>
      <w:rFonts w:eastAsiaTheme="majorEastAsia" w:cstheme="majorBidi"/>
      <w:color w:val="AB8246"/>
      <w:sz w:val="26"/>
      <w:szCs w:val="26"/>
      <w:lang w:val="is-I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6B14"/>
    <w:pPr>
      <w:keepNext/>
      <w:keepLines/>
      <w:spacing w:before="40" w:line="259" w:lineRule="auto"/>
      <w:jc w:val="both"/>
      <w:outlineLvl w:val="2"/>
    </w:pPr>
    <w:rPr>
      <w:rFonts w:eastAsiaTheme="majorEastAsia" w:cstheme="majorBidi"/>
      <w:color w:val="504128" w:themeColor="accent1" w:themeShade="7F"/>
      <w:lang w:val="is-I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2D43"/>
    <w:pPr>
      <w:tabs>
        <w:tab w:val="center" w:pos="4536"/>
        <w:tab w:val="right" w:pos="9072"/>
      </w:tabs>
      <w:jc w:val="both"/>
    </w:pPr>
    <w:rPr>
      <w:rFonts w:eastAsiaTheme="minorHAnsi"/>
      <w:szCs w:val="22"/>
      <w:lang w:val="is-IS"/>
    </w:rPr>
  </w:style>
  <w:style w:type="character" w:customStyle="1" w:styleId="HeaderChar">
    <w:name w:val="Header Char"/>
    <w:basedOn w:val="DefaultParagraphFont"/>
    <w:link w:val="Header"/>
    <w:uiPriority w:val="99"/>
    <w:rsid w:val="00052D43"/>
  </w:style>
  <w:style w:type="paragraph" w:styleId="Footer">
    <w:name w:val="footer"/>
    <w:basedOn w:val="Normal"/>
    <w:link w:val="FooterChar"/>
    <w:uiPriority w:val="99"/>
    <w:unhideWhenUsed/>
    <w:rsid w:val="00052D43"/>
    <w:pPr>
      <w:tabs>
        <w:tab w:val="center" w:pos="4536"/>
        <w:tab w:val="right" w:pos="9072"/>
      </w:tabs>
      <w:jc w:val="both"/>
    </w:pPr>
    <w:rPr>
      <w:rFonts w:eastAsiaTheme="minorHAnsi"/>
      <w:szCs w:val="22"/>
      <w:lang w:val="is-IS"/>
    </w:rPr>
  </w:style>
  <w:style w:type="character" w:customStyle="1" w:styleId="FooterChar">
    <w:name w:val="Footer Char"/>
    <w:basedOn w:val="DefaultParagraphFont"/>
    <w:link w:val="Footer"/>
    <w:uiPriority w:val="99"/>
    <w:rsid w:val="00052D43"/>
  </w:style>
  <w:style w:type="paragraph" w:styleId="NoSpacing">
    <w:name w:val="No Spacing"/>
    <w:uiPriority w:val="1"/>
    <w:qFormat/>
    <w:rsid w:val="00052D43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52D43"/>
    <w:rPr>
      <w:rFonts w:ascii="Times New Roman" w:eastAsiaTheme="majorEastAsia" w:hAnsi="Times New Roman" w:cstheme="majorBidi"/>
      <w:color w:val="AB824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52D43"/>
    <w:rPr>
      <w:rFonts w:ascii="Times New Roman" w:eastAsiaTheme="majorEastAsia" w:hAnsi="Times New Roman" w:cstheme="majorBidi"/>
      <w:color w:val="AB8246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52D43"/>
    <w:pPr>
      <w:contextualSpacing/>
      <w:jc w:val="both"/>
    </w:pPr>
    <w:rPr>
      <w:rFonts w:eastAsiaTheme="majorEastAsia" w:cstheme="majorBidi"/>
      <w:spacing w:val="-10"/>
      <w:kern w:val="28"/>
      <w:sz w:val="40"/>
      <w:szCs w:val="56"/>
      <w:lang w:val="is-IS"/>
    </w:rPr>
  </w:style>
  <w:style w:type="character" w:customStyle="1" w:styleId="TitleChar">
    <w:name w:val="Title Char"/>
    <w:basedOn w:val="DefaultParagraphFont"/>
    <w:link w:val="Title"/>
    <w:uiPriority w:val="10"/>
    <w:rsid w:val="00052D43"/>
    <w:rPr>
      <w:rFonts w:ascii="Times New Roman" w:eastAsiaTheme="majorEastAsia" w:hAnsi="Times New Roman" w:cstheme="majorBidi"/>
      <w:spacing w:val="-1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2D43"/>
    <w:pPr>
      <w:numPr>
        <w:ilvl w:val="1"/>
      </w:numPr>
      <w:spacing w:after="160" w:line="259" w:lineRule="auto"/>
      <w:jc w:val="both"/>
    </w:pPr>
    <w:rPr>
      <w:color w:val="5A5A5A" w:themeColor="text1" w:themeTint="A5"/>
      <w:spacing w:val="15"/>
      <w:sz w:val="22"/>
      <w:szCs w:val="22"/>
      <w:lang w:val="is-IS"/>
    </w:rPr>
  </w:style>
  <w:style w:type="character" w:customStyle="1" w:styleId="SubtitleChar">
    <w:name w:val="Subtitle Char"/>
    <w:basedOn w:val="DefaultParagraphFont"/>
    <w:link w:val="Subtitle"/>
    <w:uiPriority w:val="11"/>
    <w:rsid w:val="00052D43"/>
    <w:rPr>
      <w:rFonts w:ascii="Times New Roman" w:eastAsiaTheme="minorEastAsia" w:hAnsi="Times New Roman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052D43"/>
    <w:rPr>
      <w:rFonts w:ascii="Times New Roman" w:hAnsi="Times New Roman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052D43"/>
    <w:rPr>
      <w:rFonts w:ascii="Times New Roman" w:hAnsi="Times New Roman"/>
      <w:i/>
      <w:iCs/>
    </w:rPr>
  </w:style>
  <w:style w:type="character" w:styleId="Strong">
    <w:name w:val="Strong"/>
    <w:basedOn w:val="DefaultParagraphFont"/>
    <w:uiPriority w:val="22"/>
    <w:qFormat/>
    <w:rsid w:val="00052D43"/>
    <w:rPr>
      <w:rFonts w:ascii="Times New Roman" w:hAnsi="Times New Roman"/>
      <w:b/>
      <w:bCs/>
    </w:rPr>
  </w:style>
  <w:style w:type="character" w:styleId="SubtleReference">
    <w:name w:val="Subtle Reference"/>
    <w:basedOn w:val="DefaultParagraphFont"/>
    <w:uiPriority w:val="31"/>
    <w:qFormat/>
    <w:rsid w:val="00052D43"/>
    <w:rPr>
      <w:rFonts w:ascii="Times New Roman" w:hAnsi="Times New Roman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052D43"/>
    <w:rPr>
      <w:rFonts w:ascii="Times New Roman" w:hAnsi="Times New Roman"/>
      <w:b/>
      <w:bCs/>
      <w:smallCaps/>
      <w:color w:val="AB8246"/>
      <w:spacing w:val="5"/>
    </w:rPr>
  </w:style>
  <w:style w:type="character" w:styleId="BookTitle">
    <w:name w:val="Book Title"/>
    <w:basedOn w:val="DefaultParagraphFont"/>
    <w:uiPriority w:val="33"/>
    <w:qFormat/>
    <w:rsid w:val="00052D43"/>
    <w:rPr>
      <w:rFonts w:ascii="Times New Roman" w:hAnsi="Times New Roman"/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052D43"/>
    <w:pPr>
      <w:spacing w:after="160" w:line="259" w:lineRule="auto"/>
      <w:ind w:left="720"/>
      <w:contextualSpacing/>
      <w:jc w:val="both"/>
    </w:pPr>
    <w:rPr>
      <w:rFonts w:eastAsiaTheme="minorHAnsi"/>
      <w:szCs w:val="22"/>
      <w:lang w:val="is-IS"/>
    </w:rPr>
  </w:style>
  <w:style w:type="character" w:styleId="IntenseEmphasis">
    <w:name w:val="Intense Emphasis"/>
    <w:basedOn w:val="DefaultParagraphFont"/>
    <w:uiPriority w:val="21"/>
    <w:qFormat/>
    <w:rsid w:val="00052D43"/>
    <w:rPr>
      <w:i/>
      <w:iCs/>
      <w:color w:val="AB824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D43"/>
    <w:pPr>
      <w:pBdr>
        <w:top w:val="single" w:sz="4" w:space="10" w:color="AB8246"/>
        <w:bottom w:val="single" w:sz="4" w:space="10" w:color="AB8246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AB8246"/>
      <w:szCs w:val="22"/>
      <w:lang w:val="is-I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D43"/>
    <w:rPr>
      <w:rFonts w:ascii="Times New Roman" w:hAnsi="Times New Roman"/>
      <w:i/>
      <w:iCs/>
      <w:color w:val="AB8246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6B14"/>
    <w:rPr>
      <w:rFonts w:ascii="Times New Roman" w:eastAsiaTheme="majorEastAsia" w:hAnsi="Times New Roman" w:cstheme="majorBidi"/>
      <w:color w:val="504128" w:themeColor="accent1" w:themeShade="7F"/>
      <w:sz w:val="24"/>
      <w:szCs w:val="24"/>
    </w:rPr>
  </w:style>
  <w:style w:type="table" w:styleId="TableGrid">
    <w:name w:val="Table Grid"/>
    <w:basedOn w:val="TableNormal"/>
    <w:uiPriority w:val="59"/>
    <w:rsid w:val="000D4E49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D4E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4E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4E49"/>
    <w:rPr>
      <w:rFonts w:ascii="Times New Roman" w:eastAsiaTheme="minorEastAsia" w:hAnsi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4E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E49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59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nneyf\AppData\Roaming\Microsoft\Templates\Skjalasni&#240;m&#225;t\Sni&#240;m&#225;t_Autt_me&#240;_L&#243;g&#243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3F1F41FEDC7C427996C267A2211E14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EC9198-2AE1-4AB0-8109-4FDFEB432D4B}"/>
      </w:docPartPr>
      <w:docPartBody>
        <w:p w:rsidR="002A69F0" w:rsidRDefault="00E14272" w:rsidP="00E14272">
          <w:pPr>
            <w:pStyle w:val="3F1F41FEDC7C427996C267A2211E1484"/>
          </w:pPr>
          <w:r>
            <w:t>[Sláðu inn hér]</w:t>
          </w:r>
        </w:p>
      </w:docPartBody>
    </w:docPart>
    <w:docPart>
      <w:docPartPr>
        <w:name w:val="19E632598CAE4582B464001D7CEB9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D55B9-1EF2-4888-A6FA-73A3FFA6605F}"/>
      </w:docPartPr>
      <w:docPartBody>
        <w:p w:rsidR="002A69F0" w:rsidRDefault="00E14272" w:rsidP="00E14272">
          <w:pPr>
            <w:pStyle w:val="19E632598CAE4582B464001D7CEB9D63"/>
          </w:pPr>
          <w:r>
            <w:t>[Sláðu inn hér]</w:t>
          </w:r>
        </w:p>
      </w:docPartBody>
    </w:docPart>
    <w:docPart>
      <w:docPartPr>
        <w:name w:val="CFF821A8EB794E5CAC1AF30A0DE4E1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974D50-0DE9-457E-8DBF-EA93C51F9028}"/>
      </w:docPartPr>
      <w:docPartBody>
        <w:p w:rsidR="002A69F0" w:rsidRDefault="00E14272" w:rsidP="00E14272">
          <w:pPr>
            <w:pStyle w:val="CFF821A8EB794E5CAC1AF30A0DE4E127"/>
          </w:pPr>
          <w:r>
            <w:t>[Sláðu inn hér]</w:t>
          </w:r>
        </w:p>
      </w:docPartBody>
    </w:docPart>
    <w:docPart>
      <w:docPartPr>
        <w:name w:val="30D681A14AB9422896BAF1CA4D75D0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F7526-C4E3-4FDE-8718-1A9804D39DCC}"/>
      </w:docPartPr>
      <w:docPartBody>
        <w:p w:rsidR="002A69F0" w:rsidRDefault="00E14272" w:rsidP="00E14272">
          <w:pPr>
            <w:pStyle w:val="30D681A14AB9422896BAF1CA4D75D05E"/>
          </w:pPr>
          <w:r>
            <w:t>[Sláðu inn hér]</w:t>
          </w:r>
        </w:p>
      </w:docPartBody>
    </w:docPart>
    <w:docPart>
      <w:docPartPr>
        <w:name w:val="01C94349F1984E6B9DD91F398DB153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21B011-6D59-469F-B63F-730EEE25897D}"/>
      </w:docPartPr>
      <w:docPartBody>
        <w:p w:rsidR="002A69F0" w:rsidRDefault="00E14272" w:rsidP="00E14272">
          <w:pPr>
            <w:pStyle w:val="01C94349F1984E6B9DD91F398DB1534E"/>
          </w:pPr>
          <w:r>
            <w:t>[Sláðu inn hér]</w:t>
          </w:r>
        </w:p>
      </w:docPartBody>
    </w:docPart>
    <w:docPart>
      <w:docPartPr>
        <w:name w:val="9A1FAFDB2E774512BCE072837DBF9D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90FA84-AF49-4D50-AD2F-A3373B542E05}"/>
      </w:docPartPr>
      <w:docPartBody>
        <w:p w:rsidR="002A69F0" w:rsidRDefault="00E14272" w:rsidP="00E14272">
          <w:pPr>
            <w:pStyle w:val="9A1FAFDB2E774512BCE072837DBF9D7F"/>
          </w:pPr>
          <w:r>
            <w:t>[Sláðu inn hér]</w:t>
          </w:r>
        </w:p>
      </w:docPartBody>
    </w:docPart>
    <w:docPart>
      <w:docPartPr>
        <w:name w:val="52E46952E9E84A049F55766AFBD146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771B2-F77D-483B-B330-EF1553B590DF}"/>
      </w:docPartPr>
      <w:docPartBody>
        <w:p w:rsidR="002A69F0" w:rsidRDefault="00E14272" w:rsidP="00E14272">
          <w:pPr>
            <w:pStyle w:val="52E46952E9E84A049F55766AFBD14697"/>
          </w:pPr>
          <w:r>
            <w:t>[Sláðu inn hér]</w:t>
          </w:r>
        </w:p>
      </w:docPartBody>
    </w:docPart>
    <w:docPart>
      <w:docPartPr>
        <w:name w:val="CFE935AED3154EC388F4DD6524D8F3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DDC84C-648D-4A9E-89B5-6ED4438F704C}"/>
      </w:docPartPr>
      <w:docPartBody>
        <w:p w:rsidR="002A69F0" w:rsidRDefault="00E14272" w:rsidP="00E14272">
          <w:pPr>
            <w:pStyle w:val="CFE935AED3154EC388F4DD6524D8F3D8"/>
          </w:pPr>
          <w:r>
            <w:t>[Sláðu inn hér]</w:t>
          </w:r>
        </w:p>
      </w:docPartBody>
    </w:docPart>
    <w:docPart>
      <w:docPartPr>
        <w:name w:val="EFF9C3489BB14395B4953348C407C8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C5FAD9-8004-4917-AC88-F178A9B9DBA3}"/>
      </w:docPartPr>
      <w:docPartBody>
        <w:p w:rsidR="002A69F0" w:rsidRDefault="00E14272" w:rsidP="00E14272">
          <w:pPr>
            <w:pStyle w:val="EFF9C3489BB14395B4953348C407C832"/>
          </w:pPr>
          <w:r>
            <w:t>[Sláðu inn hér]</w:t>
          </w:r>
        </w:p>
      </w:docPartBody>
    </w:docPart>
    <w:docPart>
      <w:docPartPr>
        <w:name w:val="6DA0D7FF7A054F4896D5052803E4E6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F6E726-340F-4A4A-A9ED-531E68EB8208}"/>
      </w:docPartPr>
      <w:docPartBody>
        <w:p w:rsidR="002A69F0" w:rsidRDefault="00E14272" w:rsidP="00E14272">
          <w:pPr>
            <w:pStyle w:val="6DA0D7FF7A054F4896D5052803E4E618"/>
          </w:pPr>
          <w:r>
            <w:t>[Sláðu inn hér]</w:t>
          </w:r>
        </w:p>
      </w:docPartBody>
    </w:docPart>
    <w:docPart>
      <w:docPartPr>
        <w:name w:val="D00A9BD19C6B4E48BD3334B50AA82D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850248-88A2-4D7A-9CFA-3F4938FD6617}"/>
      </w:docPartPr>
      <w:docPartBody>
        <w:p w:rsidR="002A69F0" w:rsidRDefault="00E14272" w:rsidP="00E14272">
          <w:pPr>
            <w:pStyle w:val="D00A9BD19C6B4E48BD3334B50AA82D89"/>
          </w:pPr>
          <w:r>
            <w:t>[Sláðu inn hér]</w:t>
          </w:r>
        </w:p>
      </w:docPartBody>
    </w:docPart>
    <w:docPart>
      <w:docPartPr>
        <w:name w:val="C71F28493EE14F0090E98073F5DA47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2C3DC0-22B9-4845-810D-5F5EAC49A375}"/>
      </w:docPartPr>
      <w:docPartBody>
        <w:p w:rsidR="006A2570" w:rsidRDefault="002A69F0" w:rsidP="002A69F0">
          <w:pPr>
            <w:pStyle w:val="C71F28493EE14F0090E98073F5DA4715"/>
          </w:pPr>
          <w:r>
            <w:t>[Sláðu inn hér]</w:t>
          </w:r>
        </w:p>
      </w:docPartBody>
    </w:docPart>
    <w:docPart>
      <w:docPartPr>
        <w:name w:val="D03860DC897443DA9492E8E9D6F0E8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43CE37-06E9-4A8B-92CD-5F58990AE16C}"/>
      </w:docPartPr>
      <w:docPartBody>
        <w:p w:rsidR="006A2570" w:rsidRDefault="002A69F0" w:rsidP="002A69F0">
          <w:pPr>
            <w:pStyle w:val="D03860DC897443DA9492E8E9D6F0E8F7"/>
          </w:pPr>
          <w:r>
            <w:t>[Sláðu inn hér]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272"/>
    <w:rsid w:val="002A69F0"/>
    <w:rsid w:val="006A2570"/>
    <w:rsid w:val="00E1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F1F41FEDC7C427996C267A2211E1484">
    <w:name w:val="3F1F41FEDC7C427996C267A2211E1484"/>
    <w:rsid w:val="00E14272"/>
  </w:style>
  <w:style w:type="paragraph" w:customStyle="1" w:styleId="19E632598CAE4582B464001D7CEB9D63">
    <w:name w:val="19E632598CAE4582B464001D7CEB9D63"/>
    <w:rsid w:val="00E14272"/>
  </w:style>
  <w:style w:type="paragraph" w:customStyle="1" w:styleId="CFF821A8EB794E5CAC1AF30A0DE4E127">
    <w:name w:val="CFF821A8EB794E5CAC1AF30A0DE4E127"/>
    <w:rsid w:val="00E14272"/>
  </w:style>
  <w:style w:type="paragraph" w:customStyle="1" w:styleId="30D681A14AB9422896BAF1CA4D75D05E">
    <w:name w:val="30D681A14AB9422896BAF1CA4D75D05E"/>
    <w:rsid w:val="00E14272"/>
  </w:style>
  <w:style w:type="paragraph" w:customStyle="1" w:styleId="01C94349F1984E6B9DD91F398DB1534E">
    <w:name w:val="01C94349F1984E6B9DD91F398DB1534E"/>
    <w:rsid w:val="00E14272"/>
  </w:style>
  <w:style w:type="paragraph" w:customStyle="1" w:styleId="9A1FAFDB2E774512BCE072837DBF9D7F">
    <w:name w:val="9A1FAFDB2E774512BCE072837DBF9D7F"/>
    <w:rsid w:val="00E14272"/>
  </w:style>
  <w:style w:type="paragraph" w:customStyle="1" w:styleId="52E46952E9E84A049F55766AFBD14697">
    <w:name w:val="52E46952E9E84A049F55766AFBD14697"/>
    <w:rsid w:val="00E14272"/>
  </w:style>
  <w:style w:type="paragraph" w:customStyle="1" w:styleId="CFE935AED3154EC388F4DD6524D8F3D8">
    <w:name w:val="CFE935AED3154EC388F4DD6524D8F3D8"/>
    <w:rsid w:val="00E14272"/>
  </w:style>
  <w:style w:type="paragraph" w:customStyle="1" w:styleId="EFF9C3489BB14395B4953348C407C832">
    <w:name w:val="EFF9C3489BB14395B4953348C407C832"/>
    <w:rsid w:val="00E14272"/>
  </w:style>
  <w:style w:type="paragraph" w:customStyle="1" w:styleId="6DA0D7FF7A054F4896D5052803E4E618">
    <w:name w:val="6DA0D7FF7A054F4896D5052803E4E618"/>
    <w:rsid w:val="00E14272"/>
  </w:style>
  <w:style w:type="paragraph" w:customStyle="1" w:styleId="D00A9BD19C6B4E48BD3334B50AA82D89">
    <w:name w:val="D00A9BD19C6B4E48BD3334B50AA82D89"/>
    <w:rsid w:val="00E14272"/>
  </w:style>
  <w:style w:type="paragraph" w:customStyle="1" w:styleId="C71F28493EE14F0090E98073F5DA4715">
    <w:name w:val="C71F28493EE14F0090E98073F5DA4715"/>
    <w:rsid w:val="002A69F0"/>
  </w:style>
  <w:style w:type="paragraph" w:customStyle="1" w:styleId="D03860DC897443DA9492E8E9D6F0E8F7">
    <w:name w:val="D03860DC897443DA9492E8E9D6F0E8F7"/>
    <w:rsid w:val="002A69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Kvika">
  <a:themeElements>
    <a:clrScheme name="MPS - dökkur">
      <a:dk1>
        <a:srgbClr val="000000"/>
      </a:dk1>
      <a:lt1>
        <a:srgbClr val="FFFFFF"/>
      </a:lt1>
      <a:dk2>
        <a:srgbClr val="404040"/>
      </a:dk2>
      <a:lt2>
        <a:srgbClr val="B4B4B4"/>
      </a:lt2>
      <a:accent1>
        <a:srgbClr val="A28352"/>
      </a:accent1>
      <a:accent2>
        <a:srgbClr val="FFFFFF"/>
      </a:accent2>
      <a:accent3>
        <a:srgbClr val="404040"/>
      </a:accent3>
      <a:accent4>
        <a:srgbClr val="B4B4B4"/>
      </a:accent4>
      <a:accent5>
        <a:srgbClr val="592D48"/>
      </a:accent5>
      <a:accent6>
        <a:srgbClr val="A8BAC6"/>
      </a:accent6>
      <a:hlink>
        <a:srgbClr val="A28352"/>
      </a:hlink>
      <a:folHlink>
        <a:srgbClr val="A8BAC6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Kvika" id="{8C7B8053-4A89-4DFC-814F-0AFADA2F5DD3}" vid="{CCB437E7-BD4B-4A7E-B125-0D2425406672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Sniðmát_Autt_með_Lógó</Template>
  <TotalTime>2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Fanney Finnsdóttir</dc:creator>
  <cp:keywords/>
  <dc:description/>
  <cp:lastModifiedBy>Fanney Finnsdóttir</cp:lastModifiedBy>
  <cp:revision>3</cp:revision>
  <dcterms:created xsi:type="dcterms:W3CDTF">2021-03-30T12:18:00Z</dcterms:created>
  <dcterms:modified xsi:type="dcterms:W3CDTF">2021-03-30T12:19:00Z</dcterms:modified>
</cp:coreProperties>
</file>